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2" w:rightFromText="142" w:vertAnchor="text" w:horzAnchor="margin" w:tblpX="-44" w:tblpY="1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536"/>
        <w:gridCol w:w="98"/>
      </w:tblGrid>
      <w:tr w:rsidR="00666C8E" w14:paraId="2D12D33B" w14:textId="77777777" w:rsidTr="00D82672">
        <w:trPr>
          <w:trHeight w:hRule="exact" w:val="420"/>
        </w:trPr>
        <w:tc>
          <w:tcPr>
            <w:tcW w:w="9307" w:type="dxa"/>
            <w:gridSpan w:val="3"/>
          </w:tcPr>
          <w:p w14:paraId="624D6A52" w14:textId="318C8365" w:rsidR="001374ED" w:rsidRDefault="008F2C2A" w:rsidP="008C5E6E">
            <w:pPr>
              <w:ind w:right="-3622"/>
              <w:rPr>
                <w:rFonts w:ascii="Frutiger LT Std 55 Roman" w:hAnsi="Frutiger LT Std 55 Roman" w:cs="Arial"/>
                <w:b/>
                <w:color w:val="0000FF"/>
                <w:sz w:val="32"/>
                <w:szCs w:val="32"/>
              </w:rPr>
            </w:pPr>
            <w:r>
              <w:rPr>
                <w:rFonts w:ascii="Frutiger LT Std 55 Roman" w:hAnsi="Frutiger LT Std 55 Roman" w:cs="Arial"/>
                <w:b/>
                <w:color w:val="0000FF"/>
                <w:sz w:val="32"/>
                <w:szCs w:val="32"/>
              </w:rPr>
              <w:t xml:space="preserve">Whirlpool </w:t>
            </w:r>
            <w:r w:rsidR="00E55AE4">
              <w:rPr>
                <w:rFonts w:ascii="Frutiger LT Std 55 Roman" w:hAnsi="Frutiger LT Std 55 Roman" w:cs="Arial"/>
                <w:b/>
                <w:color w:val="0000FF"/>
                <w:sz w:val="32"/>
                <w:szCs w:val="32"/>
              </w:rPr>
              <w:t>A</w:t>
            </w:r>
            <w:r w:rsidR="00330633">
              <w:rPr>
                <w:rFonts w:ascii="Frutiger LT Std 55 Roman" w:hAnsi="Frutiger LT Std 55 Roman" w:cs="Arial"/>
                <w:b/>
                <w:color w:val="0000FF"/>
                <w:sz w:val="32"/>
                <w:szCs w:val="32"/>
              </w:rPr>
              <w:t>qua</w:t>
            </w:r>
            <w:r w:rsidR="00E55AE4">
              <w:rPr>
                <w:rFonts w:ascii="Frutiger LT Std 55 Roman" w:hAnsi="Frutiger LT Std 55 Roman" w:cs="Arial"/>
                <w:b/>
                <w:color w:val="0000FF"/>
                <w:sz w:val="32"/>
                <w:szCs w:val="32"/>
              </w:rPr>
              <w:t>S</w:t>
            </w:r>
            <w:r w:rsidR="00330633">
              <w:rPr>
                <w:rFonts w:ascii="Frutiger LT Std 55 Roman" w:hAnsi="Frutiger LT Std 55 Roman" w:cs="Arial"/>
                <w:b/>
                <w:color w:val="0000FF"/>
                <w:sz w:val="32"/>
                <w:szCs w:val="32"/>
              </w:rPr>
              <w:t>olus</w:t>
            </w:r>
            <w:r w:rsidR="00E55AE4">
              <w:rPr>
                <w:rFonts w:ascii="Frutiger LT Std 55 Roman" w:hAnsi="Frutiger LT Std 55 Roman" w:cs="Arial"/>
                <w:b/>
                <w:color w:val="0000FF"/>
                <w:sz w:val="32"/>
                <w:szCs w:val="32"/>
              </w:rPr>
              <w:t xml:space="preserve"> </w:t>
            </w:r>
            <w:r w:rsidR="00666C8E" w:rsidRPr="00195984">
              <w:rPr>
                <w:rFonts w:ascii="Frutiger LT Std 55 Roman" w:hAnsi="Frutiger LT Std 55 Roman" w:cs="Arial"/>
                <w:b/>
                <w:color w:val="0000FF"/>
                <w:sz w:val="32"/>
                <w:szCs w:val="32"/>
              </w:rPr>
              <w:t>«</w:t>
            </w:r>
            <w:r w:rsidR="00F10311">
              <w:rPr>
                <w:rFonts w:ascii="Frutiger LT Std 55 Roman" w:hAnsi="Frutiger LT Std 55 Roman"/>
                <w:b/>
                <w:color w:val="0000FF"/>
                <w:sz w:val="32"/>
                <w:szCs w:val="32"/>
              </w:rPr>
              <w:t>Cascade</w:t>
            </w:r>
            <w:r w:rsidR="00666C8E" w:rsidRPr="00195984">
              <w:rPr>
                <w:rFonts w:ascii="Frutiger LT Std 55 Roman" w:hAnsi="Frutiger LT Std 55 Roman" w:cs="Arial"/>
                <w:b/>
                <w:color w:val="0000FF"/>
                <w:sz w:val="32"/>
                <w:szCs w:val="32"/>
              </w:rPr>
              <w:t>»</w:t>
            </w:r>
          </w:p>
          <w:p w14:paraId="6B801E2F" w14:textId="14F66227" w:rsidR="00666C8E" w:rsidRDefault="00666C8E" w:rsidP="008C5E6E">
            <w:pPr>
              <w:ind w:right="-4693"/>
              <w:rPr>
                <w:rFonts w:cs="Arial"/>
                <w:b/>
                <w:sz w:val="32"/>
                <w:szCs w:val="32"/>
              </w:rPr>
            </w:pPr>
          </w:p>
        </w:tc>
      </w:tr>
      <w:tr w:rsidR="009A01C2" w14:paraId="67939C75" w14:textId="77777777" w:rsidTr="00D82672">
        <w:trPr>
          <w:gridAfter w:val="1"/>
          <w:wAfter w:w="98" w:type="dxa"/>
          <w:trHeight w:hRule="exact" w:val="448"/>
        </w:trPr>
        <w:tc>
          <w:tcPr>
            <w:tcW w:w="4673" w:type="dxa"/>
          </w:tcPr>
          <w:p w14:paraId="463E5679" w14:textId="4175CC97" w:rsidR="00666C8E" w:rsidRPr="00E55AE4" w:rsidRDefault="00666C8E" w:rsidP="008C5E6E">
            <w:pPr>
              <w:ind w:right="-4693"/>
              <w:rPr>
                <w:rFonts w:cs="Arial"/>
                <w:b/>
                <w:sz w:val="24"/>
                <w:szCs w:val="24"/>
              </w:rPr>
            </w:pPr>
          </w:p>
        </w:tc>
        <w:tc>
          <w:tcPr>
            <w:tcW w:w="4536" w:type="dxa"/>
          </w:tcPr>
          <w:p w14:paraId="60884A34" w14:textId="7A95D879" w:rsidR="009A01C2" w:rsidRDefault="009A01C2" w:rsidP="008C5E6E">
            <w:pPr>
              <w:ind w:right="-4693"/>
              <w:rPr>
                <w:rFonts w:cs="Arial"/>
                <w:b/>
                <w:sz w:val="32"/>
                <w:szCs w:val="32"/>
              </w:rPr>
            </w:pPr>
          </w:p>
        </w:tc>
      </w:tr>
      <w:tr w:rsidR="009E1831" w14:paraId="1AD89E6E" w14:textId="77777777" w:rsidTr="00D82672">
        <w:trPr>
          <w:gridAfter w:val="2"/>
          <w:wAfter w:w="4634" w:type="dxa"/>
          <w:trHeight w:hRule="exact" w:val="412"/>
        </w:trPr>
        <w:tc>
          <w:tcPr>
            <w:tcW w:w="4673" w:type="dxa"/>
          </w:tcPr>
          <w:p w14:paraId="04C1530A" w14:textId="1B547210" w:rsidR="009E1831" w:rsidRDefault="009E1831" w:rsidP="008C5E6E">
            <w:pPr>
              <w:ind w:right="-4693"/>
              <w:rPr>
                <w:rFonts w:cs="Arial"/>
                <w:b/>
                <w:sz w:val="32"/>
                <w:szCs w:val="32"/>
              </w:rPr>
            </w:pPr>
          </w:p>
          <w:p w14:paraId="079B4B34" w14:textId="77777777" w:rsidR="009E1831" w:rsidRDefault="009E1831" w:rsidP="008C5E6E">
            <w:pPr>
              <w:ind w:right="-4693"/>
              <w:rPr>
                <w:rFonts w:cs="Arial"/>
                <w:b/>
                <w:sz w:val="32"/>
                <w:szCs w:val="32"/>
              </w:rPr>
            </w:pPr>
          </w:p>
          <w:p w14:paraId="6BA0AF94" w14:textId="77777777" w:rsidR="009E1831" w:rsidRDefault="009E1831" w:rsidP="008C5E6E">
            <w:pPr>
              <w:ind w:right="-4693"/>
              <w:rPr>
                <w:rFonts w:cs="Arial"/>
                <w:b/>
                <w:sz w:val="32"/>
                <w:szCs w:val="32"/>
              </w:rPr>
            </w:pPr>
          </w:p>
          <w:p w14:paraId="0E7CA89F" w14:textId="77777777" w:rsidR="009E1831" w:rsidRDefault="009E1831" w:rsidP="008C5E6E">
            <w:pPr>
              <w:ind w:right="-4693"/>
              <w:rPr>
                <w:rFonts w:cs="Arial"/>
                <w:b/>
                <w:sz w:val="32"/>
                <w:szCs w:val="32"/>
              </w:rPr>
            </w:pPr>
          </w:p>
          <w:p w14:paraId="5F5D85F2" w14:textId="77777777" w:rsidR="009E1831" w:rsidRDefault="009E1831" w:rsidP="008C5E6E">
            <w:pPr>
              <w:ind w:right="-4693"/>
              <w:rPr>
                <w:rFonts w:cs="Arial"/>
                <w:b/>
                <w:sz w:val="32"/>
                <w:szCs w:val="32"/>
              </w:rPr>
            </w:pPr>
          </w:p>
          <w:p w14:paraId="21E878DF" w14:textId="77777777" w:rsidR="009E1831" w:rsidRDefault="009E1831" w:rsidP="008C5E6E">
            <w:pPr>
              <w:ind w:right="-4693"/>
              <w:rPr>
                <w:rFonts w:cs="Arial"/>
                <w:b/>
                <w:sz w:val="32"/>
                <w:szCs w:val="32"/>
              </w:rPr>
            </w:pPr>
          </w:p>
          <w:p w14:paraId="6E71C253" w14:textId="77777777" w:rsidR="009E1831" w:rsidRDefault="009E1831" w:rsidP="008C5E6E">
            <w:pPr>
              <w:ind w:right="-4693"/>
              <w:rPr>
                <w:rFonts w:cs="Arial"/>
                <w:b/>
                <w:sz w:val="32"/>
                <w:szCs w:val="32"/>
              </w:rPr>
            </w:pPr>
          </w:p>
          <w:p w14:paraId="1D38D6A7" w14:textId="352AAD83" w:rsidR="009E1831" w:rsidRDefault="009E1831" w:rsidP="008C5E6E">
            <w:pPr>
              <w:ind w:right="-4693"/>
              <w:rPr>
                <w:rFonts w:cs="Arial"/>
                <w:b/>
                <w:sz w:val="32"/>
                <w:szCs w:val="32"/>
              </w:rPr>
            </w:pPr>
          </w:p>
          <w:p w14:paraId="1F751133" w14:textId="77777777" w:rsidR="009E1831" w:rsidRDefault="009E1831" w:rsidP="008C5E6E">
            <w:pPr>
              <w:ind w:right="-4693"/>
              <w:rPr>
                <w:rFonts w:cs="Arial"/>
                <w:b/>
                <w:sz w:val="32"/>
                <w:szCs w:val="32"/>
              </w:rPr>
            </w:pPr>
          </w:p>
          <w:p w14:paraId="69218ED1" w14:textId="77777777" w:rsidR="009E1831" w:rsidRDefault="009E1831" w:rsidP="008C5E6E">
            <w:pPr>
              <w:ind w:right="-4693"/>
              <w:rPr>
                <w:rFonts w:cs="Arial"/>
                <w:b/>
                <w:sz w:val="32"/>
                <w:szCs w:val="32"/>
              </w:rPr>
            </w:pPr>
          </w:p>
          <w:p w14:paraId="4770D818" w14:textId="77777777" w:rsidR="009E1831" w:rsidRDefault="009E1831" w:rsidP="008C5E6E">
            <w:pPr>
              <w:ind w:right="-4693"/>
              <w:rPr>
                <w:rFonts w:cs="Arial"/>
                <w:b/>
                <w:sz w:val="32"/>
                <w:szCs w:val="32"/>
              </w:rPr>
            </w:pPr>
          </w:p>
          <w:p w14:paraId="4F1EE756" w14:textId="77777777" w:rsidR="009E1831" w:rsidRDefault="009E1831" w:rsidP="008C5E6E">
            <w:pPr>
              <w:ind w:right="-4693"/>
              <w:rPr>
                <w:rFonts w:cs="Arial"/>
                <w:b/>
                <w:sz w:val="32"/>
                <w:szCs w:val="32"/>
              </w:rPr>
            </w:pPr>
          </w:p>
          <w:p w14:paraId="6F9DA72E" w14:textId="77777777" w:rsidR="009E1831" w:rsidRDefault="009E1831" w:rsidP="008C5E6E">
            <w:pPr>
              <w:ind w:right="-4693"/>
              <w:rPr>
                <w:rFonts w:cs="Arial"/>
                <w:b/>
                <w:sz w:val="32"/>
                <w:szCs w:val="32"/>
              </w:rPr>
            </w:pPr>
          </w:p>
          <w:p w14:paraId="0E2380DB" w14:textId="77777777" w:rsidR="009E1831" w:rsidRDefault="009E1831" w:rsidP="008C5E6E">
            <w:pPr>
              <w:ind w:right="-4693"/>
              <w:rPr>
                <w:rFonts w:cs="Arial"/>
                <w:b/>
                <w:sz w:val="32"/>
                <w:szCs w:val="32"/>
              </w:rPr>
            </w:pPr>
          </w:p>
          <w:p w14:paraId="03130FD4" w14:textId="77777777" w:rsidR="009E1831" w:rsidRDefault="009E1831" w:rsidP="008C5E6E">
            <w:pPr>
              <w:ind w:right="-4693"/>
              <w:rPr>
                <w:rFonts w:cs="Arial"/>
                <w:b/>
                <w:sz w:val="32"/>
                <w:szCs w:val="32"/>
              </w:rPr>
            </w:pPr>
          </w:p>
          <w:p w14:paraId="0D52E952" w14:textId="77777777" w:rsidR="009E1831" w:rsidRDefault="009E1831" w:rsidP="008C5E6E">
            <w:pPr>
              <w:ind w:right="-4693"/>
              <w:rPr>
                <w:rFonts w:cs="Arial"/>
                <w:b/>
                <w:sz w:val="32"/>
                <w:szCs w:val="32"/>
              </w:rPr>
            </w:pPr>
          </w:p>
          <w:p w14:paraId="26D2CE6C" w14:textId="77777777" w:rsidR="009E1831" w:rsidRDefault="009E1831" w:rsidP="008C5E6E">
            <w:pPr>
              <w:ind w:right="-4693"/>
              <w:rPr>
                <w:rFonts w:cs="Arial"/>
                <w:b/>
                <w:sz w:val="32"/>
                <w:szCs w:val="32"/>
              </w:rPr>
            </w:pPr>
          </w:p>
          <w:p w14:paraId="0045BE69" w14:textId="77777777" w:rsidR="009E1831" w:rsidRDefault="009E1831" w:rsidP="008C5E6E">
            <w:pPr>
              <w:ind w:right="-4693"/>
              <w:rPr>
                <w:rFonts w:cs="Arial"/>
                <w:b/>
                <w:sz w:val="32"/>
                <w:szCs w:val="32"/>
              </w:rPr>
            </w:pPr>
          </w:p>
          <w:p w14:paraId="0EA665F7" w14:textId="77777777" w:rsidR="009E1831" w:rsidRDefault="009E1831" w:rsidP="008C5E6E">
            <w:pPr>
              <w:ind w:right="-4693"/>
              <w:rPr>
                <w:rFonts w:cs="Arial"/>
                <w:b/>
                <w:sz w:val="32"/>
                <w:szCs w:val="32"/>
              </w:rPr>
            </w:pPr>
          </w:p>
          <w:p w14:paraId="20A26177" w14:textId="77777777" w:rsidR="009E1831" w:rsidRDefault="009E1831" w:rsidP="008C5E6E">
            <w:pPr>
              <w:ind w:right="-4693"/>
              <w:rPr>
                <w:rFonts w:cs="Arial"/>
                <w:b/>
                <w:sz w:val="32"/>
                <w:szCs w:val="32"/>
              </w:rPr>
            </w:pPr>
          </w:p>
          <w:p w14:paraId="1081E4F0" w14:textId="77777777" w:rsidR="009E1831" w:rsidRDefault="009E1831" w:rsidP="008C5E6E">
            <w:pPr>
              <w:ind w:right="-4693"/>
              <w:rPr>
                <w:rFonts w:cs="Arial"/>
                <w:b/>
                <w:sz w:val="32"/>
                <w:szCs w:val="32"/>
              </w:rPr>
            </w:pPr>
          </w:p>
          <w:p w14:paraId="31169711" w14:textId="77777777" w:rsidR="009E1831" w:rsidRPr="009048E8" w:rsidRDefault="009E1831" w:rsidP="008C5E6E">
            <w:pPr>
              <w:ind w:right="-4693"/>
              <w:rPr>
                <w:noProof/>
                <w:lang w:val="fr-CH"/>
              </w:rPr>
            </w:pPr>
          </w:p>
        </w:tc>
      </w:tr>
      <w:tr w:rsidR="00666C8E" w14:paraId="5313C642" w14:textId="77777777" w:rsidTr="00D82672">
        <w:trPr>
          <w:gridAfter w:val="1"/>
          <w:wAfter w:w="98" w:type="dxa"/>
          <w:trHeight w:hRule="exact" w:val="4525"/>
        </w:trPr>
        <w:tc>
          <w:tcPr>
            <w:tcW w:w="4673" w:type="dxa"/>
          </w:tcPr>
          <w:p w14:paraId="5502D979" w14:textId="51BC62B3" w:rsidR="00666C8E" w:rsidRDefault="00F10311" w:rsidP="008C5E6E">
            <w:pPr>
              <w:ind w:right="-4693"/>
              <w:rPr>
                <w:rFonts w:cs="Arial"/>
                <w:b/>
                <w:sz w:val="32"/>
                <w:szCs w:val="32"/>
              </w:rPr>
            </w:pPr>
            <w:r>
              <w:rPr>
                <w:rFonts w:cs="Arial"/>
                <w:b/>
                <w:noProof/>
                <w:sz w:val="32"/>
                <w:szCs w:val="32"/>
              </w:rPr>
              <w:drawing>
                <wp:anchor distT="0" distB="0" distL="114300" distR="114300" simplePos="0" relativeHeight="251734528" behindDoc="1" locked="0" layoutInCell="1" allowOverlap="1" wp14:anchorId="43235D0C" wp14:editId="4A2CFCB8">
                  <wp:simplePos x="0" y="0"/>
                  <wp:positionH relativeFrom="column">
                    <wp:posOffset>-107315</wp:posOffset>
                  </wp:positionH>
                  <wp:positionV relativeFrom="paragraph">
                    <wp:posOffset>-146050</wp:posOffset>
                  </wp:positionV>
                  <wp:extent cx="2940296" cy="2933700"/>
                  <wp:effectExtent l="3175" t="0" r="0" b="0"/>
                  <wp:wrapNone/>
                  <wp:docPr id="142423359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33599" name="Grafik 1424233599"/>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2940296" cy="2933700"/>
                          </a:xfrm>
                          <a:prstGeom prst="rect">
                            <a:avLst/>
                          </a:prstGeom>
                        </pic:spPr>
                      </pic:pic>
                    </a:graphicData>
                  </a:graphic>
                  <wp14:sizeRelH relativeFrom="margin">
                    <wp14:pctWidth>0</wp14:pctWidth>
                  </wp14:sizeRelH>
                  <wp14:sizeRelV relativeFrom="margin">
                    <wp14:pctHeight>0</wp14:pctHeight>
                  </wp14:sizeRelV>
                </wp:anchor>
              </w:drawing>
            </w:r>
          </w:p>
        </w:tc>
        <w:tc>
          <w:tcPr>
            <w:tcW w:w="4536" w:type="dxa"/>
          </w:tcPr>
          <w:p w14:paraId="6AD8CFB7" w14:textId="1FFA82BB" w:rsidR="00AC14EA" w:rsidRDefault="00AC14EA" w:rsidP="008C5E6E">
            <w:pPr>
              <w:ind w:right="176"/>
              <w:rPr>
                <w:rFonts w:ascii="Frutiger LT Std 55 Roman" w:hAnsi="Frutiger LT Std 55 Roman" w:cs="Arial"/>
                <w:b/>
                <w:color w:val="0000FF"/>
              </w:rPr>
            </w:pPr>
          </w:p>
          <w:p w14:paraId="62B05DC8" w14:textId="77777777" w:rsidR="00A628D2" w:rsidRDefault="00A628D2" w:rsidP="007D3866">
            <w:pPr>
              <w:ind w:right="176"/>
              <w:rPr>
                <w:rFonts w:ascii="Frutiger LT Std 55 Roman" w:hAnsi="Frutiger LT Std 55 Roman" w:cs="Arial"/>
                <w:b/>
                <w:color w:val="0000FF"/>
              </w:rPr>
            </w:pPr>
          </w:p>
          <w:p w14:paraId="2E7A550A" w14:textId="30DCC364" w:rsidR="00C12211" w:rsidRDefault="00F10311" w:rsidP="00ED4D22">
            <w:pPr>
              <w:ind w:right="176"/>
              <w:rPr>
                <w:sz w:val="20"/>
                <w:szCs w:val="20"/>
              </w:rPr>
            </w:pPr>
            <w:r w:rsidRPr="00F10311">
              <w:rPr>
                <w:rFonts w:ascii="Frutiger LT Std 55 Roman" w:eastAsia="Calibri" w:hAnsi="Frutiger LT Std 55 Roman" w:cs="Arial"/>
                <w:b/>
                <w:noProof/>
                <w:color w:val="0000FF"/>
              </w:rPr>
              <w:t>Cascade: erfrischend, belebend und unendlich wohltuend.</w:t>
            </w:r>
          </w:p>
          <w:p w14:paraId="0D327E2D" w14:textId="77777777" w:rsidR="00F10311" w:rsidRDefault="00F10311" w:rsidP="008C5E6E">
            <w:pPr>
              <w:ind w:right="176"/>
              <w:rPr>
                <w:rFonts w:cs="Arial"/>
              </w:rPr>
            </w:pPr>
          </w:p>
          <w:p w14:paraId="695DEB2B" w14:textId="2F366697" w:rsidR="00666C8E" w:rsidRPr="00ED4D22" w:rsidRDefault="00260A06" w:rsidP="008C5E6E">
            <w:pPr>
              <w:ind w:right="176"/>
              <w:rPr>
                <w:rFonts w:cs="Arial"/>
                <w:b/>
                <w:lang w:val="de-DE"/>
              </w:rPr>
            </w:pPr>
            <w:r w:rsidRPr="00260A06">
              <w:rPr>
                <w:rFonts w:cs="Arial"/>
              </w:rPr>
              <w:t>Cascade ist inspiriert von der flie</w:t>
            </w:r>
            <w:r w:rsidR="00CD3107">
              <w:rPr>
                <w:rFonts w:cs="Arial"/>
              </w:rPr>
              <w:t>ss</w:t>
            </w:r>
            <w:r w:rsidRPr="00260A06">
              <w:rPr>
                <w:rFonts w:cs="Arial"/>
              </w:rPr>
              <w:t>enden Kraft und Anmut natürlicher Wasserfälle. Mit zwei Liegen und drei Sitzen bietet er einen gemeinsamen Ort für Paare, Familien oder Freunde zum Entspannen. Der Name spiegelt das belebende, erfrischende und wohltuende Gefühl des flie</w:t>
            </w:r>
            <w:r>
              <w:rPr>
                <w:rFonts w:cs="Arial"/>
              </w:rPr>
              <w:t>ss</w:t>
            </w:r>
            <w:r w:rsidRPr="00260A06">
              <w:rPr>
                <w:rFonts w:cs="Arial"/>
              </w:rPr>
              <w:t>enden Wassers wider – die Essenz des Wohlbefindens, eingefangen in den ruhigsten Bächen der Natur.</w:t>
            </w:r>
          </w:p>
        </w:tc>
      </w:tr>
      <w:tr w:rsidR="00666C8E" w14:paraId="1B2D2718" w14:textId="77777777" w:rsidTr="00D82672">
        <w:trPr>
          <w:gridAfter w:val="1"/>
          <w:wAfter w:w="98" w:type="dxa"/>
          <w:trHeight w:val="284"/>
        </w:trPr>
        <w:tc>
          <w:tcPr>
            <w:tcW w:w="4673" w:type="dxa"/>
          </w:tcPr>
          <w:p w14:paraId="70FDFADF" w14:textId="50C49114" w:rsidR="00954430" w:rsidRDefault="00954430" w:rsidP="008C5E6E">
            <w:pPr>
              <w:ind w:right="-4693"/>
              <w:rPr>
                <w:rFonts w:cs="Arial"/>
                <w:b/>
                <w:sz w:val="32"/>
                <w:szCs w:val="32"/>
              </w:rPr>
            </w:pPr>
          </w:p>
        </w:tc>
        <w:tc>
          <w:tcPr>
            <w:tcW w:w="4536" w:type="dxa"/>
          </w:tcPr>
          <w:p w14:paraId="5A8E2BA4" w14:textId="0DB6C1E1" w:rsidR="001374ED" w:rsidRDefault="001374ED" w:rsidP="008C5E6E">
            <w:pPr>
              <w:ind w:right="-4693"/>
              <w:rPr>
                <w:rFonts w:cs="Arial"/>
                <w:b/>
                <w:sz w:val="32"/>
                <w:szCs w:val="32"/>
              </w:rPr>
            </w:pPr>
          </w:p>
        </w:tc>
      </w:tr>
      <w:tr w:rsidR="00666C8E" w14:paraId="5DD796C1" w14:textId="77777777" w:rsidTr="00D82672">
        <w:trPr>
          <w:gridAfter w:val="1"/>
          <w:wAfter w:w="98" w:type="dxa"/>
          <w:trHeight w:hRule="exact" w:val="3454"/>
        </w:trPr>
        <w:tc>
          <w:tcPr>
            <w:tcW w:w="4673" w:type="dxa"/>
          </w:tcPr>
          <w:p w14:paraId="29BA75FE" w14:textId="6C68B042" w:rsidR="009E6D50" w:rsidRDefault="009E6D50" w:rsidP="008C5E6E">
            <w:pPr>
              <w:ind w:right="1103"/>
              <w:rPr>
                <w:rFonts w:ascii="Frutiger LT Std 55 Roman" w:hAnsi="Frutiger LT Std 55 Roman"/>
                <w:b/>
                <w:bCs/>
                <w:color w:val="0000FF"/>
              </w:rPr>
            </w:pPr>
          </w:p>
          <w:p w14:paraId="056355AD" w14:textId="77777777" w:rsidR="00AC14EA" w:rsidRDefault="00AC14EA" w:rsidP="008C5E6E">
            <w:pPr>
              <w:ind w:right="1103"/>
              <w:rPr>
                <w:rFonts w:ascii="Frutiger LT Std 55 Roman" w:hAnsi="Frutiger LT Std 55 Roman"/>
                <w:b/>
                <w:bCs/>
                <w:color w:val="0000FF"/>
              </w:rPr>
            </w:pPr>
          </w:p>
          <w:p w14:paraId="66A3BF7E" w14:textId="77777777" w:rsidR="00AC14EA" w:rsidRDefault="00AC14EA" w:rsidP="008C5E6E">
            <w:pPr>
              <w:ind w:right="1103"/>
              <w:rPr>
                <w:rFonts w:ascii="Frutiger LT Std 55 Roman" w:hAnsi="Frutiger LT Std 55 Roman"/>
                <w:b/>
                <w:bCs/>
                <w:color w:val="0000FF"/>
              </w:rPr>
            </w:pPr>
          </w:p>
          <w:p w14:paraId="4E36A370" w14:textId="77777777" w:rsidR="002800AD" w:rsidRDefault="002800AD" w:rsidP="008C5E6E">
            <w:pPr>
              <w:ind w:right="1103"/>
              <w:rPr>
                <w:rFonts w:ascii="Frutiger LT Std 55 Roman" w:hAnsi="Frutiger LT Std 55 Roman"/>
                <w:b/>
                <w:bCs/>
                <w:color w:val="0000FF"/>
              </w:rPr>
            </w:pPr>
          </w:p>
          <w:p w14:paraId="7AB076CD" w14:textId="77777777" w:rsidR="00936EE1" w:rsidRDefault="00936EE1" w:rsidP="008C5E6E">
            <w:pPr>
              <w:ind w:right="1103"/>
              <w:rPr>
                <w:rFonts w:ascii="Frutiger LT Std 55 Roman" w:hAnsi="Frutiger LT Std 55 Roman"/>
                <w:b/>
                <w:bCs/>
                <w:color w:val="0000FF"/>
              </w:rPr>
            </w:pPr>
          </w:p>
          <w:p w14:paraId="647BBD3A" w14:textId="0895ECF7" w:rsidR="009E6D50" w:rsidRPr="00195984" w:rsidRDefault="009E6D50" w:rsidP="008C5E6E">
            <w:pPr>
              <w:ind w:right="1103"/>
              <w:rPr>
                <w:rFonts w:ascii="Frutiger LT Std 55 Roman" w:hAnsi="Frutiger LT Std 55 Roman"/>
                <w:b/>
                <w:bCs/>
                <w:color w:val="0000FF"/>
              </w:rPr>
            </w:pPr>
            <w:r w:rsidRPr="00195984">
              <w:rPr>
                <w:rFonts w:ascii="Frutiger LT Std 55 Roman" w:hAnsi="Frutiger LT Std 55 Roman"/>
                <w:b/>
                <w:bCs/>
                <w:color w:val="0000FF"/>
              </w:rPr>
              <w:t>Technische Daten</w:t>
            </w:r>
          </w:p>
          <w:p w14:paraId="7A1737CD" w14:textId="05018F37" w:rsidR="009E6D50" w:rsidRPr="00195984" w:rsidRDefault="009E6D50" w:rsidP="008C5E6E">
            <w:pPr>
              <w:pStyle w:val="Listenabsatz"/>
              <w:numPr>
                <w:ilvl w:val="0"/>
                <w:numId w:val="13"/>
              </w:numPr>
              <w:tabs>
                <w:tab w:val="left" w:pos="3969"/>
              </w:tabs>
              <w:ind w:left="357" w:right="321" w:hanging="357"/>
              <w:rPr>
                <w:rFonts w:ascii="Frutiger LT Std 55 Roman" w:eastAsia="Times New Roman" w:hAnsi="Frutiger LT Std 55 Roman" w:cs="Arial"/>
                <w:lang w:eastAsia="de-CH"/>
              </w:rPr>
            </w:pPr>
            <w:r w:rsidRPr="00195984">
              <w:rPr>
                <w:rFonts w:ascii="Frutiger LT Std 55 Roman" w:hAnsi="Frutiger LT Std 55 Roman"/>
              </w:rPr>
              <w:t xml:space="preserve">Dimension: </w:t>
            </w:r>
            <w:r w:rsidR="009A37BC">
              <w:rPr>
                <w:rFonts w:ascii="Frutiger LT Std 55 Roman" w:hAnsi="Frutiger LT Std 55 Roman" w:cs="Arial"/>
              </w:rPr>
              <w:t>2</w:t>
            </w:r>
            <w:r w:rsidR="00260A06">
              <w:rPr>
                <w:rFonts w:ascii="Frutiger LT Std 55 Roman" w:hAnsi="Frutiger LT Std 55 Roman" w:cs="Arial"/>
              </w:rPr>
              <w:t>300</w:t>
            </w:r>
            <w:r w:rsidRPr="00195984">
              <w:rPr>
                <w:rFonts w:ascii="Frutiger LT Std 55 Roman" w:hAnsi="Frutiger LT Std 55 Roman" w:cs="Arial"/>
              </w:rPr>
              <w:t xml:space="preserve"> x </w:t>
            </w:r>
            <w:r w:rsidR="0094037E">
              <w:rPr>
                <w:rFonts w:ascii="Frutiger LT Std 55 Roman" w:hAnsi="Frutiger LT Std 55 Roman" w:cs="Arial"/>
              </w:rPr>
              <w:t>2</w:t>
            </w:r>
            <w:r w:rsidR="00260A06">
              <w:rPr>
                <w:rFonts w:ascii="Frutiger LT Std 55 Roman" w:hAnsi="Frutiger LT Std 55 Roman" w:cs="Arial"/>
              </w:rPr>
              <w:t>30</w:t>
            </w:r>
            <w:r w:rsidR="0094037E">
              <w:rPr>
                <w:rFonts w:ascii="Frutiger LT Std 55 Roman" w:hAnsi="Frutiger LT Std 55 Roman" w:cs="Arial"/>
              </w:rPr>
              <w:t>0</w:t>
            </w:r>
            <w:r w:rsidRPr="00195984">
              <w:rPr>
                <w:rFonts w:ascii="Frutiger LT Std 55 Roman" w:hAnsi="Frutiger LT Std 55 Roman" w:cs="Arial"/>
              </w:rPr>
              <w:t xml:space="preserve"> x </w:t>
            </w:r>
            <w:r w:rsidR="0094037E">
              <w:rPr>
                <w:rFonts w:ascii="Frutiger LT Std 55 Roman" w:hAnsi="Frutiger LT Std 55 Roman" w:cs="Arial"/>
              </w:rPr>
              <w:t>940</w:t>
            </w:r>
            <w:r w:rsidR="000C7BA5">
              <w:rPr>
                <w:rFonts w:ascii="Frutiger LT Std 55 Roman" w:hAnsi="Frutiger LT Std 55 Roman" w:cs="Arial"/>
              </w:rPr>
              <w:t xml:space="preserve"> </w:t>
            </w:r>
            <w:r w:rsidRPr="00195984">
              <w:rPr>
                <w:rFonts w:ascii="Frutiger LT Std 55 Roman" w:hAnsi="Frutiger LT Std 55 Roman" w:cs="Arial"/>
              </w:rPr>
              <w:t>mm</w:t>
            </w:r>
          </w:p>
          <w:p w14:paraId="67C4BC97" w14:textId="5174C362"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Füllmenge: </w:t>
            </w:r>
            <w:r w:rsidR="00906C5B">
              <w:rPr>
                <w:rFonts w:ascii="Frutiger LT Std 55 Roman" w:eastAsia="Times New Roman" w:hAnsi="Frutiger LT Std 55 Roman" w:cs="Arial"/>
                <w:lang w:eastAsia="de-CH"/>
              </w:rPr>
              <w:t>1</w:t>
            </w:r>
            <w:r w:rsidRPr="00195984">
              <w:rPr>
                <w:rFonts w:ascii="Frutiger LT Std 55 Roman" w:eastAsia="Times New Roman" w:hAnsi="Frutiger LT Std 55 Roman" w:cs="Arial"/>
                <w:lang w:eastAsia="de-CH"/>
              </w:rPr>
              <w:t>‘</w:t>
            </w:r>
            <w:r w:rsidR="00260A06">
              <w:rPr>
                <w:rFonts w:ascii="Frutiger LT Std 55 Roman" w:eastAsia="Times New Roman" w:hAnsi="Frutiger LT Std 55 Roman" w:cs="Arial"/>
                <w:lang w:eastAsia="de-CH"/>
              </w:rPr>
              <w:t>5</w:t>
            </w:r>
            <w:r w:rsidR="009A37BC">
              <w:rPr>
                <w:rFonts w:ascii="Frutiger LT Std 55 Roman" w:eastAsia="Times New Roman" w:hAnsi="Frutiger LT Std 55 Roman" w:cs="Arial"/>
                <w:lang w:eastAsia="de-CH"/>
              </w:rPr>
              <w:t>0</w:t>
            </w:r>
            <w:r w:rsidR="001443DF">
              <w:rPr>
                <w:rFonts w:ascii="Frutiger LT Std 55 Roman" w:eastAsia="Times New Roman" w:hAnsi="Frutiger LT Std 55 Roman" w:cs="Arial"/>
                <w:lang w:eastAsia="de-CH"/>
              </w:rPr>
              <w:t>0</w:t>
            </w:r>
            <w:r w:rsidR="000C7BA5">
              <w:rPr>
                <w:rFonts w:ascii="Frutiger LT Std 55 Roman" w:eastAsia="Times New Roman" w:hAnsi="Frutiger LT Std 55 Roman" w:cs="Arial"/>
                <w:lang w:eastAsia="de-CH"/>
              </w:rPr>
              <w:t xml:space="preserve"> </w:t>
            </w:r>
            <w:r w:rsidRPr="00195984">
              <w:rPr>
                <w:rFonts w:ascii="Frutiger LT Std 55 Roman" w:eastAsia="Times New Roman" w:hAnsi="Frutiger LT Std 55 Roman" w:cs="Arial"/>
                <w:lang w:eastAsia="de-CH"/>
              </w:rPr>
              <w:t>l</w:t>
            </w:r>
          </w:p>
          <w:p w14:paraId="0183D649" w14:textId="0DCD4E58"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Leergewicht: </w:t>
            </w:r>
            <w:r w:rsidR="00260A06">
              <w:rPr>
                <w:rFonts w:ascii="Frutiger LT Std 55 Roman" w:eastAsia="Times New Roman" w:hAnsi="Frutiger LT Std 55 Roman" w:cs="Arial"/>
                <w:lang w:eastAsia="de-CH"/>
              </w:rPr>
              <w:t xml:space="preserve">369 </w:t>
            </w:r>
            <w:r w:rsidRPr="00195984">
              <w:rPr>
                <w:rFonts w:ascii="Frutiger LT Std 55 Roman" w:eastAsia="Times New Roman" w:hAnsi="Frutiger LT Std 55 Roman" w:cs="Arial"/>
                <w:lang w:eastAsia="de-CH"/>
              </w:rPr>
              <w:t>kg</w:t>
            </w:r>
          </w:p>
          <w:p w14:paraId="39C05170" w14:textId="16C9DEDE"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 xml:space="preserve">Sitzplätze: für </w:t>
            </w:r>
            <w:r w:rsidR="00532100">
              <w:rPr>
                <w:rFonts w:ascii="Frutiger LT Std 55 Roman" w:eastAsia="Times New Roman" w:hAnsi="Frutiger LT Std 55 Roman" w:cs="Arial"/>
                <w:lang w:eastAsia="de-CH"/>
              </w:rPr>
              <w:t>5</w:t>
            </w:r>
            <w:r w:rsidRPr="00195984">
              <w:rPr>
                <w:rFonts w:ascii="Frutiger LT Std 55 Roman" w:eastAsia="Times New Roman" w:hAnsi="Frutiger LT Std 55 Roman" w:cs="Arial"/>
                <w:lang w:eastAsia="de-CH"/>
              </w:rPr>
              <w:t xml:space="preserve"> Personen</w:t>
            </w:r>
          </w:p>
          <w:p w14:paraId="220101E5" w14:textId="2F76DAAB" w:rsidR="009E6D50" w:rsidRPr="00195984" w:rsidRDefault="009E6D50" w:rsidP="008C5E6E">
            <w:pPr>
              <w:pStyle w:val="Listenabsatz"/>
              <w:numPr>
                <w:ilvl w:val="0"/>
                <w:numId w:val="13"/>
              </w:numPr>
              <w:tabs>
                <w:tab w:val="left" w:pos="3969"/>
              </w:tabs>
              <w:ind w:left="357" w:right="1103" w:hanging="357"/>
              <w:rPr>
                <w:rFonts w:ascii="Frutiger LT Std 55 Roman" w:eastAsia="Times New Roman" w:hAnsi="Frutiger LT Std 55 Roman" w:cs="Arial"/>
                <w:lang w:eastAsia="de-CH"/>
              </w:rPr>
            </w:pPr>
            <w:r w:rsidRPr="00195984">
              <w:rPr>
                <w:rFonts w:ascii="Frutiger LT Std 55 Roman" w:eastAsia="Times New Roman" w:hAnsi="Frutiger LT Std 55 Roman" w:cs="Arial"/>
                <w:lang w:eastAsia="de-CH"/>
              </w:rPr>
              <w:t>Stromanschluss: 400V</w:t>
            </w:r>
            <w:r w:rsidR="000C7BA5">
              <w:rPr>
                <w:rFonts w:ascii="Frutiger LT Std 55 Roman" w:eastAsia="Times New Roman" w:hAnsi="Frutiger LT Std 55 Roman" w:cs="Arial"/>
                <w:lang w:eastAsia="de-CH"/>
              </w:rPr>
              <w:t xml:space="preserve"> </w:t>
            </w:r>
            <w:r w:rsidRPr="00195984">
              <w:rPr>
                <w:rFonts w:ascii="Frutiger LT Std 55 Roman" w:eastAsia="Times New Roman" w:hAnsi="Frutiger LT Std 55 Roman" w:cs="Arial"/>
                <w:lang w:eastAsia="de-CH"/>
              </w:rPr>
              <w:t>/</w:t>
            </w:r>
            <w:r w:rsidR="000C7BA5">
              <w:rPr>
                <w:rFonts w:ascii="Frutiger LT Std 55 Roman" w:eastAsia="Times New Roman" w:hAnsi="Frutiger LT Std 55 Roman" w:cs="Arial"/>
                <w:lang w:eastAsia="de-CH"/>
              </w:rPr>
              <w:t xml:space="preserve"> </w:t>
            </w:r>
            <w:r w:rsidR="00CD3107">
              <w:rPr>
                <w:rFonts w:ascii="Frutiger LT Std 55 Roman" w:eastAsia="Times New Roman" w:hAnsi="Frutiger LT Std 55 Roman" w:cs="Arial"/>
                <w:lang w:eastAsia="de-CH"/>
              </w:rPr>
              <w:t>32</w:t>
            </w:r>
            <w:r w:rsidRPr="00195984">
              <w:rPr>
                <w:rFonts w:ascii="Frutiger LT Std 55 Roman" w:eastAsia="Times New Roman" w:hAnsi="Frutiger LT Std 55 Roman" w:cs="Arial"/>
                <w:lang w:eastAsia="de-CH"/>
              </w:rPr>
              <w:t>A</w:t>
            </w:r>
          </w:p>
          <w:p w14:paraId="3E9CC1A2" w14:textId="77777777" w:rsidR="00666C8E" w:rsidRDefault="00666C8E" w:rsidP="008C5E6E">
            <w:pPr>
              <w:ind w:right="-4693"/>
              <w:rPr>
                <w:rFonts w:cs="Arial"/>
                <w:b/>
                <w:sz w:val="32"/>
                <w:szCs w:val="32"/>
              </w:rPr>
            </w:pPr>
          </w:p>
        </w:tc>
        <w:tc>
          <w:tcPr>
            <w:tcW w:w="4536" w:type="dxa"/>
          </w:tcPr>
          <w:p w14:paraId="6DA1EEBA" w14:textId="5276CD37" w:rsidR="009E6D50" w:rsidRDefault="009E6D50" w:rsidP="008C5E6E">
            <w:pPr>
              <w:rPr>
                <w:rFonts w:ascii="Frutiger LT Std 55 Roman" w:hAnsi="Frutiger LT Std 55 Roman"/>
                <w:b/>
                <w:color w:val="0000FF"/>
              </w:rPr>
            </w:pPr>
            <w:r w:rsidRPr="009201AC">
              <w:rPr>
                <w:rFonts w:ascii="Frutiger LT Std 55 Roman" w:hAnsi="Frutiger LT Std 55 Roman"/>
                <w:b/>
                <w:color w:val="0000FF"/>
              </w:rPr>
              <w:t>Standard</w:t>
            </w:r>
            <w:r>
              <w:rPr>
                <w:rFonts w:ascii="Frutiger LT Std 55 Roman" w:hAnsi="Frutiger LT Std 55 Roman"/>
                <w:b/>
                <w:color w:val="0000FF"/>
              </w:rPr>
              <w:t>-</w:t>
            </w:r>
            <w:r w:rsidRPr="009201AC">
              <w:rPr>
                <w:rFonts w:ascii="Frutiger LT Std 55 Roman" w:hAnsi="Frutiger LT Std 55 Roman"/>
                <w:b/>
                <w:color w:val="0000FF"/>
              </w:rPr>
              <w:t>Ausstattung</w:t>
            </w:r>
          </w:p>
          <w:p w14:paraId="3F7DCD69" w14:textId="52D30AB9" w:rsidR="00592C11" w:rsidRDefault="00797A74" w:rsidP="00592C11">
            <w:pPr>
              <w:pStyle w:val="Listenabsatz"/>
              <w:numPr>
                <w:ilvl w:val="0"/>
                <w:numId w:val="16"/>
              </w:numPr>
              <w:rPr>
                <w:rFonts w:ascii="Frutiger LT Std 55 Roman" w:hAnsi="Frutiger LT Std 55 Roman"/>
              </w:rPr>
            </w:pPr>
            <w:r>
              <w:rPr>
                <w:rFonts w:ascii="Frutiger LT Std 55 Roman" w:hAnsi="Frutiger LT Std 55 Roman"/>
              </w:rPr>
              <w:t xml:space="preserve">1 </w:t>
            </w:r>
            <w:r w:rsidR="00592C11" w:rsidRPr="00592C11">
              <w:rPr>
                <w:rFonts w:ascii="Frutiger LT Std 55 Roman" w:hAnsi="Frutiger LT Std 55 Roman"/>
              </w:rPr>
              <w:t>Farb</w:t>
            </w:r>
            <w:r w:rsidR="009A37BC">
              <w:rPr>
                <w:rFonts w:ascii="Frutiger LT Std 55 Roman" w:hAnsi="Frutiger LT Std 55 Roman"/>
              </w:rPr>
              <w:t>e: S</w:t>
            </w:r>
            <w:r w:rsidR="00FC6F4B">
              <w:rPr>
                <w:rFonts w:ascii="Frutiger LT Std 55 Roman" w:hAnsi="Frutiger LT Std 55 Roman"/>
              </w:rPr>
              <w:t>t</w:t>
            </w:r>
            <w:r w:rsidR="009A37BC">
              <w:rPr>
                <w:rFonts w:ascii="Frutiger LT Std 55 Roman" w:hAnsi="Frutiger LT Std 55 Roman"/>
              </w:rPr>
              <w:t>erling Sil</w:t>
            </w:r>
            <w:r w:rsidR="00FC6F4B">
              <w:rPr>
                <w:rFonts w:ascii="Frutiger LT Std 55 Roman" w:hAnsi="Frutiger LT Std 55 Roman"/>
              </w:rPr>
              <w:t>v</w:t>
            </w:r>
            <w:r w:rsidR="009A37BC">
              <w:rPr>
                <w:rFonts w:ascii="Frutiger LT Std 55 Roman" w:hAnsi="Frutiger LT Std 55 Roman"/>
              </w:rPr>
              <w:t>er</w:t>
            </w:r>
          </w:p>
          <w:p w14:paraId="5692F91F" w14:textId="7CCFE366"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 xml:space="preserve">Gecko </w:t>
            </w:r>
            <w:r w:rsidRPr="00592C11">
              <w:rPr>
                <w:rFonts w:ascii="Frutiger LT Std 55 Roman" w:hAnsi="Frutiger LT Std 55 Roman"/>
              </w:rPr>
              <w:t xml:space="preserve">Ozonator </w:t>
            </w:r>
          </w:p>
          <w:p w14:paraId="4B2CFEDE" w14:textId="4F395D24"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Gecko</w:t>
            </w:r>
            <w:r w:rsidRPr="00592C11">
              <w:rPr>
                <w:rFonts w:ascii="Frutiger LT Std 55 Roman" w:hAnsi="Frutiger LT Std 55 Roman"/>
              </w:rPr>
              <w:t xml:space="preserve"> Steuerung </w:t>
            </w:r>
            <w:r w:rsidR="009A37BC">
              <w:rPr>
                <w:rFonts w:ascii="Frutiger LT Std 55 Roman" w:hAnsi="Frutiger LT Std 55 Roman"/>
              </w:rPr>
              <w:t>K</w:t>
            </w:r>
            <w:r w:rsidR="00CD3107">
              <w:rPr>
                <w:rFonts w:ascii="Frutiger LT Std 55 Roman" w:hAnsi="Frutiger LT Std 55 Roman"/>
              </w:rPr>
              <w:t>1000</w:t>
            </w:r>
          </w:p>
          <w:p w14:paraId="13C63A3B" w14:textId="4D682A04" w:rsidR="00592C11" w:rsidRDefault="00592C11" w:rsidP="00592C11">
            <w:pPr>
              <w:pStyle w:val="Listenabsatz"/>
              <w:numPr>
                <w:ilvl w:val="0"/>
                <w:numId w:val="16"/>
              </w:numPr>
              <w:rPr>
                <w:rFonts w:ascii="Frutiger LT Std 55 Roman" w:hAnsi="Frutiger LT Std 55 Roman"/>
              </w:rPr>
            </w:pPr>
            <w:r w:rsidRPr="00592C11">
              <w:rPr>
                <w:rFonts w:ascii="Frutiger LT Std 55 Roman" w:hAnsi="Frutiger LT Std 55 Roman"/>
              </w:rPr>
              <w:t xml:space="preserve">1 </w:t>
            </w:r>
            <w:r w:rsidR="007E4CDD">
              <w:rPr>
                <w:rFonts w:ascii="Frutiger LT Std 55 Roman" w:hAnsi="Frutiger LT Std 55 Roman"/>
              </w:rPr>
              <w:t>Gecko</w:t>
            </w:r>
            <w:r w:rsidRPr="00592C11">
              <w:rPr>
                <w:rFonts w:ascii="Frutiger LT Std 55 Roman" w:hAnsi="Frutiger LT Std 55 Roman"/>
              </w:rPr>
              <w:t xml:space="preserve"> Titan Heizung </w:t>
            </w:r>
            <w:r w:rsidR="00B40F99">
              <w:rPr>
                <w:rFonts w:ascii="Frutiger LT Std 55 Roman" w:hAnsi="Frutiger LT Std 55 Roman"/>
              </w:rPr>
              <w:t>3</w:t>
            </w:r>
            <w:r w:rsidR="009A37BC">
              <w:rPr>
                <w:rFonts w:ascii="Frutiger LT Std 55 Roman" w:hAnsi="Frutiger LT Std 55 Roman"/>
              </w:rPr>
              <w:t>kW</w:t>
            </w:r>
          </w:p>
          <w:p w14:paraId="59ADB867" w14:textId="2CD9DFA4" w:rsidR="00592C11" w:rsidRDefault="00592C11" w:rsidP="00592C11">
            <w:pPr>
              <w:pStyle w:val="Listenabsatz"/>
              <w:numPr>
                <w:ilvl w:val="0"/>
                <w:numId w:val="16"/>
              </w:numPr>
              <w:ind w:right="877"/>
              <w:rPr>
                <w:rFonts w:ascii="Frutiger LT Std 55 Roman" w:hAnsi="Frutiger LT Std 55 Roman"/>
              </w:rPr>
            </w:pPr>
            <w:r w:rsidRPr="00592C11">
              <w:rPr>
                <w:rFonts w:ascii="Frutiger LT Std 55 Roman" w:hAnsi="Frutiger LT Std 55 Roman"/>
              </w:rPr>
              <w:t xml:space="preserve">1 </w:t>
            </w:r>
            <w:r w:rsidR="00FC6F4B">
              <w:rPr>
                <w:rFonts w:ascii="Frutiger LT Std 55 Roman" w:hAnsi="Frutiger LT Std 55 Roman"/>
              </w:rPr>
              <w:t>LED-Eck-Corner</w:t>
            </w:r>
            <w:r w:rsidRPr="00592C11">
              <w:rPr>
                <w:rFonts w:ascii="Frutiger LT Std 55 Roman" w:hAnsi="Frutiger LT Std 55 Roman"/>
              </w:rPr>
              <w:t xml:space="preserve"> </w:t>
            </w:r>
          </w:p>
          <w:p w14:paraId="1A81C65D" w14:textId="25E05C3E" w:rsidR="00592C11" w:rsidRDefault="009D1B6E" w:rsidP="00592C11">
            <w:pPr>
              <w:pStyle w:val="Listenabsatz"/>
              <w:numPr>
                <w:ilvl w:val="0"/>
                <w:numId w:val="16"/>
              </w:numPr>
              <w:ind w:right="877"/>
              <w:rPr>
                <w:rFonts w:ascii="Frutiger LT Std 55 Roman" w:hAnsi="Frutiger LT Std 55 Roman"/>
              </w:rPr>
            </w:pPr>
            <w:r>
              <w:rPr>
                <w:rFonts w:ascii="Frutiger LT Std 55 Roman" w:hAnsi="Frutiger LT Std 55 Roman"/>
              </w:rPr>
              <w:t xml:space="preserve">1 </w:t>
            </w:r>
            <w:r w:rsidR="00FC6F4B">
              <w:rPr>
                <w:rFonts w:ascii="Frutiger LT Std 55 Roman" w:hAnsi="Frutiger LT Std 55 Roman"/>
              </w:rPr>
              <w:t>UV-Desinfektion</w:t>
            </w:r>
          </w:p>
          <w:p w14:paraId="458C1506" w14:textId="11E489CA" w:rsidR="00592C11" w:rsidRDefault="009D1B6E" w:rsidP="00592C11">
            <w:pPr>
              <w:pStyle w:val="Listenabsatz"/>
              <w:numPr>
                <w:ilvl w:val="0"/>
                <w:numId w:val="16"/>
              </w:numPr>
              <w:ind w:right="877"/>
              <w:rPr>
                <w:rFonts w:ascii="Frutiger LT Std 55 Roman" w:hAnsi="Frutiger LT Std 55 Roman"/>
              </w:rPr>
            </w:pPr>
            <w:r>
              <w:rPr>
                <w:rFonts w:ascii="Frutiger LT Std 55 Roman" w:hAnsi="Frutiger LT Std 55 Roman"/>
              </w:rPr>
              <w:t xml:space="preserve">1 </w:t>
            </w:r>
            <w:r w:rsidR="00FC6F4B">
              <w:rPr>
                <w:rFonts w:ascii="Frutiger LT Std 55 Roman" w:hAnsi="Frutiger LT Std 55 Roman"/>
              </w:rPr>
              <w:t>Gecko in Touch 3+</w:t>
            </w:r>
          </w:p>
          <w:p w14:paraId="53973729" w14:textId="59451A8A" w:rsidR="009D1B6E" w:rsidRDefault="009D1B6E" w:rsidP="00502D1C">
            <w:pPr>
              <w:pStyle w:val="Listenabsatz"/>
              <w:numPr>
                <w:ilvl w:val="0"/>
                <w:numId w:val="16"/>
              </w:numPr>
              <w:ind w:right="741"/>
              <w:rPr>
                <w:rFonts w:ascii="Frutiger LT Std 55 Roman" w:hAnsi="Frutiger LT Std 55 Roman"/>
              </w:rPr>
            </w:pPr>
            <w:r>
              <w:rPr>
                <w:rFonts w:ascii="Frutiger LT Std 55 Roman" w:hAnsi="Frutiger LT Std 55 Roman"/>
              </w:rPr>
              <w:t xml:space="preserve">1 </w:t>
            </w:r>
            <w:r w:rsidRPr="009D1B6E">
              <w:rPr>
                <w:rFonts w:ascii="Frutiger LT Std 55 Roman" w:hAnsi="Frutiger LT Std 55 Roman"/>
              </w:rPr>
              <w:t>Gecko-Wasserlabor-Kammer</w:t>
            </w:r>
          </w:p>
          <w:p w14:paraId="1EBD439D" w14:textId="16154DF1" w:rsidR="00666C8E" w:rsidRPr="005F0D64" w:rsidRDefault="009D1B6E" w:rsidP="00502D1C">
            <w:pPr>
              <w:pStyle w:val="Listenabsatz"/>
              <w:numPr>
                <w:ilvl w:val="0"/>
                <w:numId w:val="16"/>
              </w:numPr>
              <w:ind w:right="741"/>
              <w:rPr>
                <w:rFonts w:ascii="Frutiger LT Std 55 Roman" w:hAnsi="Frutiger LT Std 55 Roman"/>
              </w:rPr>
            </w:pPr>
            <w:r>
              <w:rPr>
                <w:rFonts w:ascii="Frutiger LT Std 55 Roman" w:hAnsi="Frutiger LT Std 55 Roman"/>
              </w:rPr>
              <w:t xml:space="preserve">1 </w:t>
            </w:r>
            <w:r w:rsidR="00853B00">
              <w:rPr>
                <w:rFonts w:ascii="Frutiger LT Std 55 Roman" w:hAnsi="Frutiger LT Std 55 Roman"/>
              </w:rPr>
              <w:t xml:space="preserve">Isolation </w:t>
            </w:r>
            <w:r w:rsidR="009A37BC">
              <w:rPr>
                <w:rFonts w:ascii="Frutiger LT Std 55 Roman" w:hAnsi="Frutiger LT Std 55 Roman"/>
              </w:rPr>
              <w:t>AQ10 Eco</w:t>
            </w:r>
            <w:r w:rsidR="005F0D64">
              <w:rPr>
                <w:rFonts w:ascii="Frutiger LT Std 55 Roman" w:hAnsi="Frutiger LT Std 55 Roman"/>
              </w:rPr>
              <w:t xml:space="preserve"> </w:t>
            </w:r>
            <w:r w:rsidR="009A37BC" w:rsidRPr="005F0D64">
              <w:rPr>
                <w:rFonts w:ascii="Frutiger LT Std 55 Roman" w:hAnsi="Frutiger LT Std 55 Roman"/>
              </w:rPr>
              <w:t>Heat</w:t>
            </w:r>
            <w:r w:rsidR="00502D1C">
              <w:rPr>
                <w:rFonts w:ascii="Frutiger LT Std 55 Roman" w:hAnsi="Frutiger LT Std 55 Roman"/>
              </w:rPr>
              <w:t xml:space="preserve"> L</w:t>
            </w:r>
            <w:r w:rsidR="009A37BC" w:rsidRPr="005F0D64">
              <w:rPr>
                <w:rFonts w:ascii="Frutiger LT Std 55 Roman" w:hAnsi="Frutiger LT Std 55 Roman"/>
              </w:rPr>
              <w:t>ock</w:t>
            </w:r>
          </w:p>
        </w:tc>
      </w:tr>
      <w:tr w:rsidR="008D4350" w14:paraId="0068BA15" w14:textId="77777777" w:rsidTr="00D82672">
        <w:trPr>
          <w:gridAfter w:val="1"/>
          <w:wAfter w:w="98" w:type="dxa"/>
          <w:trHeight w:hRule="exact" w:val="299"/>
        </w:trPr>
        <w:tc>
          <w:tcPr>
            <w:tcW w:w="4673" w:type="dxa"/>
          </w:tcPr>
          <w:p w14:paraId="7352D517" w14:textId="77777777" w:rsidR="008D4350" w:rsidRDefault="008D4350" w:rsidP="008C5E6E">
            <w:pPr>
              <w:ind w:right="-4693"/>
              <w:rPr>
                <w:rFonts w:cs="Arial"/>
                <w:b/>
                <w:sz w:val="32"/>
                <w:szCs w:val="32"/>
              </w:rPr>
            </w:pPr>
          </w:p>
        </w:tc>
        <w:tc>
          <w:tcPr>
            <w:tcW w:w="4536" w:type="dxa"/>
          </w:tcPr>
          <w:p w14:paraId="4BC5DAD3" w14:textId="77777777" w:rsidR="008D4350" w:rsidRDefault="008D4350" w:rsidP="008C5E6E">
            <w:pPr>
              <w:ind w:right="-4693"/>
              <w:rPr>
                <w:rFonts w:cs="Arial"/>
                <w:b/>
                <w:sz w:val="32"/>
                <w:szCs w:val="32"/>
              </w:rPr>
            </w:pPr>
          </w:p>
        </w:tc>
      </w:tr>
      <w:tr w:rsidR="009A01C2" w14:paraId="716CC7DA" w14:textId="77777777" w:rsidTr="000C1A60">
        <w:trPr>
          <w:gridAfter w:val="1"/>
          <w:wAfter w:w="98" w:type="dxa"/>
          <w:trHeight w:hRule="exact" w:val="3252"/>
        </w:trPr>
        <w:tc>
          <w:tcPr>
            <w:tcW w:w="4673" w:type="dxa"/>
          </w:tcPr>
          <w:p w14:paraId="0C54D95C" w14:textId="77777777" w:rsidR="004430D6" w:rsidRDefault="004430D6" w:rsidP="008C5E6E">
            <w:pPr>
              <w:ind w:right="1103"/>
              <w:rPr>
                <w:rFonts w:ascii="Frutiger LT Std 55 Roman" w:hAnsi="Frutiger LT Std 55 Roman"/>
                <w:b/>
                <w:bCs/>
                <w:color w:val="0000FF"/>
              </w:rPr>
            </w:pPr>
          </w:p>
          <w:p w14:paraId="0D684CB0" w14:textId="77777777" w:rsidR="00226287" w:rsidRDefault="00226287" w:rsidP="00226287">
            <w:pPr>
              <w:ind w:right="1103"/>
              <w:rPr>
                <w:rFonts w:ascii="Frutiger LT Std 55 Roman" w:hAnsi="Frutiger LT Std 55 Roman"/>
                <w:b/>
                <w:bCs/>
                <w:color w:val="0000FF"/>
              </w:rPr>
            </w:pPr>
          </w:p>
          <w:p w14:paraId="0D7761C7" w14:textId="59C8F4E8" w:rsidR="003C33E3" w:rsidRPr="00226287" w:rsidRDefault="007E56C0" w:rsidP="00226287">
            <w:pPr>
              <w:ind w:right="1103"/>
              <w:rPr>
                <w:rFonts w:ascii="Frutiger LT Std 55 Roman" w:hAnsi="Frutiger LT Std 55 Roman"/>
                <w:b/>
                <w:bCs/>
                <w:color w:val="0000FF"/>
              </w:rPr>
            </w:pPr>
            <w:r w:rsidRPr="00195984">
              <w:rPr>
                <w:rFonts w:ascii="Frutiger LT Std 55 Roman" w:hAnsi="Frutiger LT Std 55 Roman"/>
                <w:b/>
                <w:bCs/>
                <w:color w:val="0000FF"/>
              </w:rPr>
              <w:t>Mögliche Optionen</w:t>
            </w:r>
          </w:p>
          <w:p w14:paraId="5BC97CB7" w14:textId="46127F4B" w:rsidR="003C33E3" w:rsidRPr="003C33E3" w:rsidRDefault="003C33E3" w:rsidP="003C33E3">
            <w:pPr>
              <w:pStyle w:val="Listenabsatz"/>
              <w:numPr>
                <w:ilvl w:val="0"/>
                <w:numId w:val="14"/>
              </w:numPr>
              <w:ind w:left="357" w:hanging="357"/>
              <w:rPr>
                <w:rFonts w:ascii="Frutiger LT Std 55 Roman" w:hAnsi="Frutiger LT Std 55 Roman"/>
              </w:rPr>
            </w:pPr>
            <w:r>
              <w:rPr>
                <w:rFonts w:ascii="Frutiger LT Std 55 Roman" w:hAnsi="Frutiger LT Std 55 Roman"/>
              </w:rPr>
              <w:t>Cover Lifter</w:t>
            </w:r>
          </w:p>
          <w:p w14:paraId="0D53FEAE" w14:textId="4EAA43AD" w:rsidR="003C33E3" w:rsidRPr="003C33E3" w:rsidRDefault="003C33E3" w:rsidP="003C33E3">
            <w:pPr>
              <w:pStyle w:val="Listenabsatz"/>
              <w:numPr>
                <w:ilvl w:val="0"/>
                <w:numId w:val="14"/>
              </w:numPr>
              <w:ind w:left="357" w:hanging="357"/>
              <w:rPr>
                <w:rFonts w:ascii="Frutiger LT Std 55 Roman" w:hAnsi="Frutiger LT Std 55 Roman"/>
              </w:rPr>
            </w:pPr>
            <w:bookmarkStart w:id="0" w:name="_Hlk121738918"/>
            <w:r w:rsidRPr="00195984">
              <w:rPr>
                <w:rFonts w:ascii="Frutiger LT Std 55 Roman" w:hAnsi="Frutiger LT Std 55 Roman"/>
              </w:rPr>
              <w:t xml:space="preserve">Isolation R-10 3-fach </w:t>
            </w:r>
          </w:p>
          <w:bookmarkEnd w:id="0"/>
          <w:p w14:paraId="30D2E2E2" w14:textId="153CE03B" w:rsidR="007E56C0" w:rsidRPr="00195984" w:rsidRDefault="00C0254D" w:rsidP="008C5E6E">
            <w:pPr>
              <w:pStyle w:val="Listenabsatz"/>
              <w:numPr>
                <w:ilvl w:val="0"/>
                <w:numId w:val="14"/>
              </w:numPr>
              <w:ind w:left="357" w:hanging="357"/>
              <w:rPr>
                <w:rFonts w:ascii="Frutiger LT Std 55 Roman" w:hAnsi="Frutiger LT Std 55 Roman"/>
              </w:rPr>
            </w:pPr>
            <w:r>
              <w:rPr>
                <w:rFonts w:ascii="Frutiger LT Std 55 Roman" w:hAnsi="Frutiger LT Std 55 Roman"/>
              </w:rPr>
              <w:t>Kupfer-</w:t>
            </w:r>
            <w:r w:rsidR="007E56C0" w:rsidRPr="00195984">
              <w:rPr>
                <w:rFonts w:ascii="Frutiger LT Std 55 Roman" w:hAnsi="Frutiger LT Std 55 Roman"/>
              </w:rPr>
              <w:t xml:space="preserve">Silberionen-Anlage </w:t>
            </w:r>
          </w:p>
          <w:p w14:paraId="2556CEF2" w14:textId="4A95ECFE" w:rsidR="007E56C0" w:rsidRDefault="007E4CDD" w:rsidP="008C5E6E">
            <w:pPr>
              <w:pStyle w:val="Listenabsatz"/>
              <w:numPr>
                <w:ilvl w:val="0"/>
                <w:numId w:val="14"/>
              </w:numPr>
              <w:ind w:left="357" w:hanging="357"/>
              <w:rPr>
                <w:rFonts w:ascii="Frutiger LT Std 55 Roman" w:hAnsi="Frutiger LT Std 55 Roman"/>
              </w:rPr>
            </w:pPr>
            <w:r>
              <w:rPr>
                <w:rFonts w:ascii="Frutiger LT Std 55 Roman" w:hAnsi="Frutiger LT Std 55 Roman"/>
              </w:rPr>
              <w:t xml:space="preserve">Gecko </w:t>
            </w:r>
            <w:r w:rsidR="007E56C0" w:rsidRPr="00195984">
              <w:rPr>
                <w:rFonts w:ascii="Frutiger LT Std 55 Roman" w:hAnsi="Frutiger LT Std 55 Roman"/>
              </w:rPr>
              <w:t xml:space="preserve">Steuerung </w:t>
            </w:r>
          </w:p>
          <w:p w14:paraId="5CCCC478" w14:textId="7702DCE6" w:rsidR="007E56C0" w:rsidRPr="00195984" w:rsidRDefault="007E56C0" w:rsidP="00226287">
            <w:pPr>
              <w:pStyle w:val="Listenabsatz"/>
              <w:ind w:left="357"/>
              <w:rPr>
                <w:rFonts w:ascii="Frutiger LT Std 55 Roman" w:hAnsi="Frutiger LT Std 55 Roman"/>
                <w:b/>
                <w:lang w:val="en-US"/>
              </w:rPr>
            </w:pPr>
          </w:p>
          <w:p w14:paraId="37DFD372" w14:textId="77777777" w:rsidR="009A01C2" w:rsidRDefault="009A01C2" w:rsidP="008C5E6E">
            <w:pPr>
              <w:ind w:right="-4693"/>
              <w:rPr>
                <w:rFonts w:cs="Arial"/>
                <w:b/>
                <w:sz w:val="32"/>
                <w:szCs w:val="32"/>
              </w:rPr>
            </w:pPr>
          </w:p>
        </w:tc>
        <w:tc>
          <w:tcPr>
            <w:tcW w:w="4536" w:type="dxa"/>
          </w:tcPr>
          <w:p w14:paraId="2A84A92C" w14:textId="25BFE697" w:rsidR="007E56C0" w:rsidRPr="00195984" w:rsidRDefault="007E56C0" w:rsidP="008C5E6E">
            <w:pPr>
              <w:ind w:right="1103"/>
              <w:jc w:val="both"/>
              <w:rPr>
                <w:rFonts w:ascii="Frutiger LT Std 55 Roman" w:hAnsi="Frutiger LT Std 55 Roman"/>
              </w:rPr>
            </w:pPr>
            <w:bookmarkStart w:id="1" w:name="_Hlk36552589"/>
          </w:p>
          <w:bookmarkEnd w:id="1"/>
          <w:p w14:paraId="0B15F534" w14:textId="4F436BFC" w:rsidR="00797A74" w:rsidRDefault="00797A74" w:rsidP="00797A74">
            <w:pPr>
              <w:ind w:right="1106"/>
              <w:jc w:val="both"/>
              <w:rPr>
                <w:rFonts w:ascii="Frutiger LT Std 55 Roman" w:hAnsi="Frutiger LT Std 55 Roman"/>
              </w:rPr>
            </w:pPr>
          </w:p>
          <w:p w14:paraId="026AACCD" w14:textId="77777777" w:rsidR="00226287" w:rsidRDefault="00226287" w:rsidP="00797A74">
            <w:pPr>
              <w:ind w:right="1106"/>
              <w:jc w:val="both"/>
              <w:rPr>
                <w:rFonts w:ascii="Frutiger LT Std 55 Roman" w:hAnsi="Frutiger LT Std 55 Roman"/>
              </w:rPr>
            </w:pPr>
          </w:p>
          <w:p w14:paraId="5963F4FC" w14:textId="77777777" w:rsidR="00226287" w:rsidRDefault="00226287" w:rsidP="00797A74">
            <w:pPr>
              <w:ind w:right="1106"/>
              <w:jc w:val="both"/>
              <w:rPr>
                <w:rFonts w:ascii="Frutiger LT Std 55 Roman" w:hAnsi="Frutiger LT Std 55 Roman"/>
                <w:sz w:val="2"/>
                <w:szCs w:val="2"/>
              </w:rPr>
            </w:pPr>
          </w:p>
          <w:p w14:paraId="646C8AE7" w14:textId="77777777" w:rsidR="00797A74" w:rsidRDefault="00797A74" w:rsidP="00797A74">
            <w:pPr>
              <w:ind w:right="1106"/>
              <w:jc w:val="both"/>
              <w:rPr>
                <w:rFonts w:ascii="Frutiger LT Std 55 Roman" w:hAnsi="Frutiger LT Std 55 Roman" w:cs="Arial"/>
                <w:b/>
                <w:bCs/>
                <w:color w:val="000000"/>
                <w:sz w:val="2"/>
                <w:szCs w:val="2"/>
                <w:shd w:val="clear" w:color="auto" w:fill="FFFFFF"/>
              </w:rPr>
            </w:pPr>
          </w:p>
          <w:p w14:paraId="3319B6E8" w14:textId="4A18C162" w:rsidR="00797A74" w:rsidRDefault="00797A74" w:rsidP="00797A74">
            <w:pPr>
              <w:ind w:right="1106"/>
              <w:jc w:val="both"/>
              <w:rPr>
                <w:rFonts w:ascii="Frutiger LT Std 55 Roman" w:hAnsi="Frutiger LT Std 55 Roman" w:cs="Arial"/>
                <w:b/>
                <w:bCs/>
                <w:color w:val="000000"/>
                <w:shd w:val="clear" w:color="auto" w:fill="FFFFFF"/>
              </w:rPr>
            </w:pPr>
            <w:r>
              <w:rPr>
                <w:rFonts w:ascii="Frutiger LT Std 55 Roman" w:hAnsi="Frutiger LT Std 55 Roman"/>
              </w:rPr>
              <w:t xml:space="preserve">CHF        </w:t>
            </w:r>
            <w:r w:rsidR="00FF7744">
              <w:rPr>
                <w:rFonts w:ascii="Frutiger LT Std 55 Roman" w:hAnsi="Frutiger LT Std 55 Roman"/>
              </w:rPr>
              <w:t>550</w:t>
            </w:r>
            <w:r>
              <w:rPr>
                <w:rFonts w:ascii="Frutiger LT Std 55 Roman" w:hAnsi="Frutiger LT Std 55 Roman"/>
              </w:rPr>
              <w:t>.00</w:t>
            </w:r>
          </w:p>
          <w:p w14:paraId="7C8AA6D6" w14:textId="134E9BC2" w:rsidR="00797A74" w:rsidRDefault="00797A74" w:rsidP="00797A74">
            <w:pPr>
              <w:ind w:right="1106"/>
              <w:jc w:val="both"/>
              <w:rPr>
                <w:rFonts w:ascii="Frutiger LT Std 55 Roman" w:hAnsi="Frutiger LT Std 55 Roman"/>
                <w:sz w:val="2"/>
                <w:szCs w:val="2"/>
              </w:rPr>
            </w:pPr>
            <w:r>
              <w:rPr>
                <w:rFonts w:ascii="Frutiger LT Std 55 Roman" w:hAnsi="Frutiger LT Std 55 Roman"/>
              </w:rPr>
              <w:t xml:space="preserve">CHF       </w:t>
            </w:r>
            <w:r w:rsidR="007E4CDD">
              <w:rPr>
                <w:rFonts w:ascii="Frutiger LT Std 55 Roman" w:hAnsi="Frutiger LT Std 55 Roman"/>
              </w:rPr>
              <w:t xml:space="preserve"> </w:t>
            </w:r>
            <w:r w:rsidR="00226287">
              <w:rPr>
                <w:rFonts w:ascii="Frutiger LT Std 55 Roman" w:hAnsi="Frutiger LT Std 55 Roman"/>
              </w:rPr>
              <w:t xml:space="preserve">    </w:t>
            </w:r>
            <w:r w:rsidR="007E4CDD">
              <w:rPr>
                <w:rFonts w:ascii="Frutiger LT Std 55 Roman" w:hAnsi="Frutiger LT Std 55 Roman"/>
              </w:rPr>
              <w:t>inkl.</w:t>
            </w:r>
          </w:p>
          <w:p w14:paraId="6E2F67A9" w14:textId="77777777" w:rsidR="00797A74" w:rsidRDefault="00797A74" w:rsidP="00797A74">
            <w:pPr>
              <w:ind w:right="1106"/>
              <w:jc w:val="both"/>
              <w:rPr>
                <w:rFonts w:ascii="Frutiger LT Std 55 Roman" w:hAnsi="Frutiger LT Std 55 Roman"/>
                <w:sz w:val="2"/>
                <w:szCs w:val="2"/>
              </w:rPr>
            </w:pPr>
          </w:p>
          <w:p w14:paraId="2BA8AB6B" w14:textId="77777777" w:rsidR="00797A74" w:rsidRDefault="00797A74" w:rsidP="00797A74">
            <w:pPr>
              <w:ind w:right="1106"/>
              <w:jc w:val="both"/>
              <w:rPr>
                <w:rFonts w:ascii="Frutiger LT Std 55 Roman" w:hAnsi="Frutiger LT Std 55 Roman" w:cs="Arial"/>
                <w:b/>
                <w:bCs/>
                <w:color w:val="000000"/>
                <w:sz w:val="2"/>
                <w:szCs w:val="2"/>
                <w:shd w:val="clear" w:color="auto" w:fill="FFFFFF"/>
              </w:rPr>
            </w:pPr>
          </w:p>
          <w:p w14:paraId="00C4E671" w14:textId="77777777" w:rsidR="00797A74" w:rsidRDefault="00797A74" w:rsidP="00797A74">
            <w:pPr>
              <w:ind w:right="1106"/>
              <w:jc w:val="both"/>
              <w:rPr>
                <w:rFonts w:ascii="Frutiger LT Std 55 Roman" w:hAnsi="Frutiger LT Std 55 Roman"/>
                <w:sz w:val="2"/>
                <w:szCs w:val="2"/>
              </w:rPr>
            </w:pPr>
            <w:r>
              <w:rPr>
                <w:rFonts w:ascii="Frutiger LT Std 55 Roman" w:hAnsi="Frutiger LT Std 55 Roman"/>
              </w:rPr>
              <w:t>CHF     2`500.00</w:t>
            </w:r>
          </w:p>
          <w:p w14:paraId="1CC923DE" w14:textId="77777777" w:rsidR="00797A74" w:rsidRDefault="00797A74" w:rsidP="00797A74">
            <w:pPr>
              <w:ind w:right="1106"/>
              <w:jc w:val="both"/>
              <w:rPr>
                <w:rFonts w:ascii="Frutiger LT Std 55 Roman" w:hAnsi="Frutiger LT Std 55 Roman"/>
                <w:sz w:val="2"/>
                <w:szCs w:val="2"/>
              </w:rPr>
            </w:pPr>
          </w:p>
          <w:p w14:paraId="3BA1F028" w14:textId="3E9B728B" w:rsidR="00797A74" w:rsidRPr="004430D6" w:rsidRDefault="00797A74" w:rsidP="00797A74">
            <w:pPr>
              <w:ind w:right="1106"/>
              <w:jc w:val="both"/>
              <w:rPr>
                <w:rFonts w:ascii="Frutiger LT Std 55 Roman" w:hAnsi="Frutiger LT Std 55 Roman"/>
                <w:sz w:val="2"/>
                <w:szCs w:val="2"/>
              </w:rPr>
            </w:pPr>
            <w:r>
              <w:rPr>
                <w:rFonts w:ascii="Frutiger LT Std 55 Roman" w:hAnsi="Frutiger LT Std 55 Roman"/>
              </w:rPr>
              <w:t xml:space="preserve">CHF       </w:t>
            </w:r>
            <w:r w:rsidR="00226287">
              <w:rPr>
                <w:rFonts w:ascii="Frutiger LT Std 55 Roman" w:hAnsi="Frutiger LT Std 55 Roman"/>
              </w:rPr>
              <w:t xml:space="preserve">     </w:t>
            </w:r>
            <w:r>
              <w:rPr>
                <w:rFonts w:ascii="Frutiger LT Std 55 Roman" w:hAnsi="Frutiger LT Std 55 Roman"/>
              </w:rPr>
              <w:t>inkl.</w:t>
            </w:r>
          </w:p>
          <w:p w14:paraId="2641502B" w14:textId="32F708D1" w:rsidR="00797A74" w:rsidRDefault="00797A74" w:rsidP="00797A74">
            <w:pPr>
              <w:ind w:right="1106"/>
              <w:jc w:val="both"/>
              <w:rPr>
                <w:rFonts w:ascii="Frutiger LT Std 55 Roman" w:hAnsi="Frutiger LT Std 55 Roman"/>
              </w:rPr>
            </w:pPr>
          </w:p>
          <w:p w14:paraId="20BF9967" w14:textId="15482090" w:rsidR="00A62A61" w:rsidRPr="00797A74" w:rsidRDefault="00A62A61" w:rsidP="00797A74">
            <w:pPr>
              <w:ind w:right="1106"/>
              <w:jc w:val="both"/>
              <w:rPr>
                <w:sz w:val="20"/>
                <w:szCs w:val="20"/>
              </w:rPr>
            </w:pPr>
          </w:p>
        </w:tc>
      </w:tr>
      <w:tr w:rsidR="008D4350" w14:paraId="7F3BBA56" w14:textId="77777777" w:rsidTr="00D82672">
        <w:trPr>
          <w:gridAfter w:val="1"/>
          <w:wAfter w:w="98" w:type="dxa"/>
          <w:trHeight w:hRule="exact" w:val="737"/>
        </w:trPr>
        <w:tc>
          <w:tcPr>
            <w:tcW w:w="4673" w:type="dxa"/>
          </w:tcPr>
          <w:p w14:paraId="7518DDC7" w14:textId="30716BB8" w:rsidR="008D4350" w:rsidRDefault="009E6D50" w:rsidP="008C5E6E">
            <w:pPr>
              <w:rPr>
                <w:rFonts w:cs="Arial"/>
                <w:b/>
                <w:sz w:val="32"/>
                <w:szCs w:val="32"/>
              </w:rPr>
            </w:pPr>
            <w:r w:rsidRPr="00F707F3">
              <w:rPr>
                <w:rFonts w:ascii="Frutiger LT Std 55 Roman" w:hAnsi="Frutiger LT Std 55 Roman"/>
                <w:b/>
                <w:sz w:val="28"/>
                <w:szCs w:val="28"/>
              </w:rPr>
              <w:t>Preis Standard:</w:t>
            </w:r>
            <w:r w:rsidRPr="00F707F3">
              <w:rPr>
                <w:rFonts w:ascii="Frutiger LT Std 55 Roman" w:hAnsi="Frutiger LT Std 55 Roman"/>
                <w:b/>
                <w:sz w:val="28"/>
                <w:szCs w:val="28"/>
              </w:rPr>
              <w:br/>
              <w:t xml:space="preserve">CHF </w:t>
            </w:r>
            <w:r w:rsidR="00E319CA">
              <w:rPr>
                <w:rFonts w:ascii="Frutiger LT Std 55 Roman" w:hAnsi="Frutiger LT Std 55 Roman"/>
                <w:b/>
                <w:sz w:val="28"/>
                <w:szCs w:val="28"/>
              </w:rPr>
              <w:t>19</w:t>
            </w:r>
            <w:r w:rsidRPr="00F707F3">
              <w:rPr>
                <w:rFonts w:ascii="Frutiger LT Std 55 Roman" w:hAnsi="Frutiger LT Std 55 Roman"/>
                <w:b/>
                <w:sz w:val="28"/>
                <w:szCs w:val="28"/>
              </w:rPr>
              <w:t>‘</w:t>
            </w:r>
            <w:r w:rsidR="00E319CA">
              <w:rPr>
                <w:rFonts w:ascii="Frutiger LT Std 55 Roman" w:hAnsi="Frutiger LT Std 55 Roman"/>
                <w:b/>
                <w:sz w:val="28"/>
                <w:szCs w:val="28"/>
              </w:rPr>
              <w:t>7</w:t>
            </w:r>
            <w:r w:rsidR="00865628">
              <w:rPr>
                <w:rFonts w:ascii="Frutiger LT Std 55 Roman" w:hAnsi="Frutiger LT Std 55 Roman"/>
                <w:b/>
                <w:sz w:val="28"/>
                <w:szCs w:val="28"/>
              </w:rPr>
              <w:t>0</w:t>
            </w:r>
            <w:r w:rsidRPr="00F707F3">
              <w:rPr>
                <w:rFonts w:ascii="Frutiger LT Std 55 Roman" w:hAnsi="Frutiger LT Std 55 Roman"/>
                <w:b/>
                <w:sz w:val="28"/>
                <w:szCs w:val="28"/>
              </w:rPr>
              <w:t>0.00</w:t>
            </w:r>
          </w:p>
        </w:tc>
        <w:tc>
          <w:tcPr>
            <w:tcW w:w="4536" w:type="dxa"/>
          </w:tcPr>
          <w:p w14:paraId="4335CC3F" w14:textId="291FDD3B" w:rsidR="008D4350" w:rsidRDefault="008D4350" w:rsidP="008C5E6E">
            <w:pPr>
              <w:ind w:right="-4693"/>
              <w:rPr>
                <w:rFonts w:cs="Arial"/>
                <w:b/>
                <w:sz w:val="32"/>
                <w:szCs w:val="32"/>
              </w:rPr>
            </w:pPr>
          </w:p>
          <w:p w14:paraId="75C3C243" w14:textId="77777777" w:rsidR="00AA54A3" w:rsidRPr="00AA54A3" w:rsidRDefault="00AA54A3" w:rsidP="00AA54A3">
            <w:pPr>
              <w:rPr>
                <w:rFonts w:cs="Arial"/>
                <w:sz w:val="32"/>
                <w:szCs w:val="32"/>
              </w:rPr>
            </w:pPr>
          </w:p>
          <w:p w14:paraId="1776CB01" w14:textId="77777777" w:rsidR="00AA54A3" w:rsidRPr="00AA54A3" w:rsidRDefault="00AA54A3" w:rsidP="00AA54A3">
            <w:pPr>
              <w:rPr>
                <w:rFonts w:cs="Arial"/>
                <w:sz w:val="32"/>
                <w:szCs w:val="32"/>
              </w:rPr>
            </w:pPr>
          </w:p>
          <w:p w14:paraId="5600FECC" w14:textId="72007AE0" w:rsidR="00AA54A3" w:rsidRPr="00AA54A3" w:rsidRDefault="00AA54A3" w:rsidP="00AA54A3">
            <w:pPr>
              <w:jc w:val="center"/>
              <w:rPr>
                <w:rFonts w:cs="Arial"/>
                <w:sz w:val="32"/>
                <w:szCs w:val="32"/>
              </w:rPr>
            </w:pPr>
          </w:p>
        </w:tc>
      </w:tr>
    </w:tbl>
    <w:p w14:paraId="1EB42FC2" w14:textId="66ED1A0D" w:rsidR="002800AD" w:rsidRDefault="00CE3BEC">
      <w:r>
        <w:rPr>
          <w:noProof/>
        </w:rPr>
        <w:drawing>
          <wp:anchor distT="0" distB="0" distL="114300" distR="114300" simplePos="0" relativeHeight="251705854" behindDoc="1" locked="0" layoutInCell="1" allowOverlap="1" wp14:anchorId="11AE54F4" wp14:editId="3823DA34">
            <wp:simplePos x="0" y="0"/>
            <wp:positionH relativeFrom="margin">
              <wp:posOffset>-1020445</wp:posOffset>
            </wp:positionH>
            <wp:positionV relativeFrom="paragraph">
              <wp:posOffset>-972820</wp:posOffset>
            </wp:positionV>
            <wp:extent cx="7971155" cy="10924707"/>
            <wp:effectExtent l="0" t="0" r="0" b="0"/>
            <wp:wrapNone/>
            <wp:docPr id="149042856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28563" name="Grafik 1490428563"/>
                    <pic:cNvPicPr/>
                  </pic:nvPicPr>
                  <pic:blipFill>
                    <a:blip r:embed="rId9">
                      <a:extLst>
                        <a:ext uri="{28A0092B-C50C-407E-A947-70E740481C1C}">
                          <a14:useLocalDpi xmlns:a14="http://schemas.microsoft.com/office/drawing/2010/main" val="0"/>
                        </a:ext>
                      </a:extLst>
                    </a:blip>
                    <a:stretch>
                      <a:fillRect/>
                    </a:stretch>
                  </pic:blipFill>
                  <pic:spPr>
                    <a:xfrm>
                      <a:off x="0" y="0"/>
                      <a:ext cx="8013348" cy="10982534"/>
                    </a:xfrm>
                    <a:prstGeom prst="rect">
                      <a:avLst/>
                    </a:prstGeom>
                  </pic:spPr>
                </pic:pic>
              </a:graphicData>
            </a:graphic>
            <wp14:sizeRelH relativeFrom="margin">
              <wp14:pctWidth>0</wp14:pctWidth>
            </wp14:sizeRelH>
            <wp14:sizeRelV relativeFrom="margin">
              <wp14:pctHeight>0</wp14:pctHeight>
            </wp14:sizeRelV>
          </wp:anchor>
        </w:drawing>
      </w:r>
    </w:p>
    <w:p w14:paraId="5FCBD0D4" w14:textId="5A09664B" w:rsidR="000C7BA5" w:rsidRPr="00B76516" w:rsidRDefault="00CE3BEC" w:rsidP="00B76516">
      <w:pPr>
        <w:rPr>
          <w:shd w:val="clear" w:color="auto" w:fill="FFFFFF"/>
        </w:rPr>
      </w:pPr>
      <w:r>
        <w:rPr>
          <w:rFonts w:ascii="Frutiger LT Std 55 Roman" w:hAnsi="Frutiger LT Std 55 Roman" w:cs="Arial"/>
          <w:b/>
          <w:noProof/>
          <w:color w:val="0000FF"/>
          <w:sz w:val="32"/>
          <w:szCs w:val="32"/>
        </w:rPr>
        <w:lastRenderedPageBreak/>
        <w:drawing>
          <wp:anchor distT="0" distB="0" distL="114300" distR="114300" simplePos="0" relativeHeight="251730432" behindDoc="1" locked="0" layoutInCell="1" allowOverlap="1" wp14:anchorId="6413620F" wp14:editId="034C4C40">
            <wp:simplePos x="0" y="0"/>
            <wp:positionH relativeFrom="page">
              <wp:posOffset>-142874</wp:posOffset>
            </wp:positionH>
            <wp:positionV relativeFrom="paragraph">
              <wp:posOffset>-858520</wp:posOffset>
            </wp:positionV>
            <wp:extent cx="7876884" cy="10809605"/>
            <wp:effectExtent l="0" t="0" r="0" b="0"/>
            <wp:wrapNone/>
            <wp:docPr id="11020786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76884" cy="1080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7BA5" w:rsidRPr="00B76516">
        <w:rPr>
          <w:rStyle w:val="Fett"/>
          <w:rFonts w:ascii="Frutiger LT Std 55 Roman" w:hAnsi="Frutiger LT Std 55 Roman" w:cs="Arial"/>
          <w:bCs w:val="0"/>
          <w:color w:val="0000FF"/>
          <w:shd w:val="clear" w:color="auto" w:fill="FFFFFF"/>
        </w:rPr>
        <w:t>Standard-Ausstattung</w:t>
      </w:r>
    </w:p>
    <w:p w14:paraId="0DC40334" w14:textId="0D9573E9" w:rsidR="00B00B56" w:rsidRPr="00EC0A4F" w:rsidRDefault="00B00B56" w:rsidP="00B76516">
      <w:pPr>
        <w:pStyle w:val="Listenabsatz"/>
        <w:numPr>
          <w:ilvl w:val="0"/>
          <w:numId w:val="21"/>
        </w:numPr>
        <w:ind w:left="426" w:hanging="426"/>
        <w:rPr>
          <w:rFonts w:ascii="Frutiger LT Std 55 Roman" w:hAnsi="Frutiger LT Std 55 Roman"/>
        </w:rPr>
      </w:pPr>
      <w:r w:rsidRPr="00EC0A4F">
        <w:rPr>
          <w:rFonts w:ascii="Frutiger LT Std 55 Roman" w:hAnsi="Frutiger LT Std 55 Roman"/>
        </w:rPr>
        <w:t xml:space="preserve">Aristech USA Acryl Wanne: 1 </w:t>
      </w:r>
      <w:r w:rsidR="008F0098">
        <w:rPr>
          <w:rFonts w:ascii="Frutiger LT Std 55 Roman" w:hAnsi="Frutiger LT Std 55 Roman"/>
        </w:rPr>
        <w:t>Sterling Silver</w:t>
      </w:r>
    </w:p>
    <w:p w14:paraId="2AE08FC1" w14:textId="6BC6E203" w:rsidR="00B76516" w:rsidRPr="00B76516" w:rsidRDefault="00532100" w:rsidP="00B76516">
      <w:pPr>
        <w:pStyle w:val="Listenabsatz"/>
        <w:numPr>
          <w:ilvl w:val="0"/>
          <w:numId w:val="21"/>
        </w:numPr>
        <w:ind w:left="426" w:hanging="426"/>
      </w:pPr>
      <w:r>
        <w:rPr>
          <w:rFonts w:ascii="Frutiger LT Std 55 Roman" w:hAnsi="Frutiger LT Std 55 Roman"/>
        </w:rPr>
        <w:t>Edelstahl</w:t>
      </w:r>
      <w:r w:rsidR="00B00B56" w:rsidRPr="00B76516">
        <w:rPr>
          <w:rFonts w:ascii="Frutiger LT Std 55 Roman" w:hAnsi="Frutiger LT Std 55 Roman"/>
        </w:rPr>
        <w:t>stahlrahme</w:t>
      </w:r>
      <w:r w:rsidR="00D1353B">
        <w:rPr>
          <w:rFonts w:ascii="Frutiger LT Std 55 Roman" w:hAnsi="Frutiger LT Std 55 Roman"/>
        </w:rPr>
        <w:t>n</w:t>
      </w:r>
      <w:r w:rsidR="00B00B56" w:rsidRPr="00B76516">
        <w:rPr>
          <w:rFonts w:ascii="Frutiger LT Std 55 Roman" w:hAnsi="Frutiger LT Std 55 Roman"/>
        </w:rPr>
        <w:t>: 1</w:t>
      </w:r>
    </w:p>
    <w:p w14:paraId="70C0D14F" w14:textId="2F453F5E" w:rsidR="00B76516" w:rsidRPr="00B76516" w:rsidRDefault="00B00B56" w:rsidP="00B76516">
      <w:pPr>
        <w:pStyle w:val="Listenabsatz"/>
        <w:numPr>
          <w:ilvl w:val="0"/>
          <w:numId w:val="21"/>
        </w:numPr>
        <w:ind w:left="426" w:hanging="426"/>
      </w:pPr>
      <w:r w:rsidRPr="00B76516">
        <w:rPr>
          <w:rFonts w:ascii="Frutiger LT Std 55 Roman" w:hAnsi="Frutiger LT Std 55 Roman"/>
        </w:rPr>
        <w:t xml:space="preserve">Kopfstützen: </w:t>
      </w:r>
      <w:r w:rsidR="007354F0">
        <w:rPr>
          <w:rFonts w:ascii="Frutiger LT Std 55 Roman" w:hAnsi="Frutiger LT Std 55 Roman"/>
        </w:rPr>
        <w:t>3</w:t>
      </w:r>
    </w:p>
    <w:p w14:paraId="39B5F6DF" w14:textId="6F5D0671" w:rsidR="008F424B" w:rsidRPr="00226287" w:rsidRDefault="00B00B56" w:rsidP="00863310">
      <w:pPr>
        <w:pStyle w:val="Listenabsatz"/>
        <w:numPr>
          <w:ilvl w:val="0"/>
          <w:numId w:val="21"/>
        </w:numPr>
        <w:ind w:left="426" w:hanging="426"/>
      </w:pPr>
      <w:r w:rsidRPr="00B76516">
        <w:rPr>
          <w:rFonts w:ascii="Frutiger LT Std 55 Roman" w:hAnsi="Frutiger LT Std 55 Roman"/>
        </w:rPr>
        <w:t xml:space="preserve">Total </w:t>
      </w:r>
      <w:r w:rsidR="005A5F91">
        <w:rPr>
          <w:rFonts w:ascii="Frutiger LT Std 55 Roman" w:hAnsi="Frutiger LT Std 55 Roman"/>
        </w:rPr>
        <w:t>Hydrotherapie</w:t>
      </w:r>
      <w:r w:rsidR="007E4CDD" w:rsidRPr="00B76516">
        <w:rPr>
          <w:rFonts w:ascii="Frutiger LT Std 55 Roman" w:hAnsi="Frutiger LT Std 55 Roman"/>
        </w:rPr>
        <w:t>-Jets</w:t>
      </w:r>
      <w:r w:rsidRPr="00B76516">
        <w:rPr>
          <w:rFonts w:ascii="Frutiger LT Std 55 Roman" w:hAnsi="Frutiger LT Std 55 Roman"/>
        </w:rPr>
        <w:t xml:space="preserve">: </w:t>
      </w:r>
      <w:r w:rsidR="00CD3107">
        <w:rPr>
          <w:rFonts w:ascii="Frutiger LT Std 55 Roman" w:hAnsi="Frutiger LT Std 55 Roman"/>
        </w:rPr>
        <w:t>45</w:t>
      </w:r>
    </w:p>
    <w:p w14:paraId="6FB6A908" w14:textId="77777777" w:rsidR="00226287" w:rsidRDefault="00226287" w:rsidP="00226287">
      <w:pPr>
        <w:pStyle w:val="Listenabsatz"/>
        <w:ind w:left="426"/>
        <w:rPr>
          <w:rFonts w:ascii="Frutiger LT Std 55 Roman" w:hAnsi="Frutiger LT Std 55 Roman"/>
        </w:rPr>
      </w:pPr>
    </w:p>
    <w:p w14:paraId="31A24B70" w14:textId="5C774C42"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Kleine Jets: </w:t>
      </w:r>
      <w:r w:rsidR="008F0098">
        <w:rPr>
          <w:rFonts w:ascii="Frutiger LT Std 55 Roman" w:hAnsi="Frutiger LT Std 55 Roman"/>
        </w:rPr>
        <w:t>32</w:t>
      </w:r>
    </w:p>
    <w:p w14:paraId="14C7AA12" w14:textId="67B559D0"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Medium Jets: </w:t>
      </w:r>
      <w:r w:rsidR="008F0098">
        <w:rPr>
          <w:rFonts w:ascii="Frutiger LT Std 55 Roman" w:hAnsi="Frutiger LT Std 55 Roman"/>
        </w:rPr>
        <w:t>2</w:t>
      </w:r>
    </w:p>
    <w:p w14:paraId="0380E53B" w14:textId="3E765EF9" w:rsidR="00226287" w:rsidRDefault="00226287" w:rsidP="00226287">
      <w:pPr>
        <w:pStyle w:val="Listenabsatz"/>
        <w:ind w:left="426"/>
        <w:rPr>
          <w:rFonts w:ascii="Frutiger LT Std 55 Roman" w:hAnsi="Frutiger LT Std 55 Roman"/>
        </w:rPr>
      </w:pPr>
      <w:r>
        <w:rPr>
          <w:rFonts w:ascii="Frutiger LT Std 55 Roman" w:hAnsi="Frutiger LT Std 55 Roman"/>
        </w:rPr>
        <w:t xml:space="preserve">Grosse Jets: </w:t>
      </w:r>
      <w:r w:rsidR="008F0098">
        <w:rPr>
          <w:rFonts w:ascii="Frutiger LT Std 55 Roman" w:hAnsi="Frutiger LT Std 55 Roman"/>
        </w:rPr>
        <w:t>11</w:t>
      </w:r>
    </w:p>
    <w:p w14:paraId="55B5AC6C" w14:textId="5B179DCE" w:rsidR="00226287" w:rsidRDefault="00226287" w:rsidP="00226287">
      <w:pPr>
        <w:pStyle w:val="Listenabsatz"/>
        <w:ind w:left="426"/>
        <w:rPr>
          <w:rFonts w:ascii="Frutiger LT Std 55 Roman" w:hAnsi="Frutiger LT Std 55 Roman"/>
        </w:rPr>
      </w:pPr>
      <w:r>
        <w:rPr>
          <w:rFonts w:ascii="Frutiger LT Std 55 Roman" w:hAnsi="Frutiger LT Std 55 Roman"/>
        </w:rPr>
        <w:t>Extra grosse Jets:</w:t>
      </w:r>
      <w:r w:rsidR="008F0098">
        <w:rPr>
          <w:rFonts w:ascii="Frutiger LT Std 55 Roman" w:hAnsi="Frutiger LT Std 55 Roman"/>
        </w:rPr>
        <w:t xml:space="preserve"> 0</w:t>
      </w:r>
      <w:r>
        <w:rPr>
          <w:rFonts w:ascii="Frutiger LT Std 55 Roman" w:hAnsi="Frutiger LT Std 55 Roman"/>
        </w:rPr>
        <w:t xml:space="preserve"> </w:t>
      </w:r>
    </w:p>
    <w:p w14:paraId="7CBB1320" w14:textId="77777777" w:rsidR="00226287" w:rsidRPr="00863310" w:rsidRDefault="00226287" w:rsidP="00226287">
      <w:pPr>
        <w:pStyle w:val="Listenabsatz"/>
        <w:ind w:left="426"/>
      </w:pPr>
    </w:p>
    <w:p w14:paraId="5DA33043" w14:textId="390F41FE" w:rsidR="00863310" w:rsidRDefault="008F0098"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w:t>
      </w:r>
      <w:r w:rsidR="00512FBF">
        <w:rPr>
          <w:rFonts w:ascii="Frutiger LT Std 55 Roman" w:hAnsi="Frutiger LT Std 55 Roman"/>
        </w:rPr>
        <w:t xml:space="preserve">Edelstahl </w:t>
      </w:r>
      <w:r w:rsidR="00863310" w:rsidRPr="00863310">
        <w:rPr>
          <w:rFonts w:ascii="Frutiger LT Std 55 Roman" w:hAnsi="Frutiger LT Std 55 Roman"/>
        </w:rPr>
        <w:t>Wasserfall: 1</w:t>
      </w:r>
    </w:p>
    <w:p w14:paraId="173477CE" w14:textId="469ED6FE" w:rsidR="00E847F8" w:rsidRDefault="00E847F8"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 xml:space="preserve">Wasserfall Regelventil: </w:t>
      </w:r>
      <w:r w:rsidR="008F0098">
        <w:rPr>
          <w:rFonts w:ascii="Frutiger LT Std 55 Roman" w:hAnsi="Frutiger LT Std 55 Roman"/>
        </w:rPr>
        <w:t>1</w:t>
      </w:r>
    </w:p>
    <w:p w14:paraId="304648BA" w14:textId="19637A01" w:rsidR="00512FBF" w:rsidRDefault="00D1353B"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LED-Eck-Corner</w:t>
      </w:r>
      <w:r w:rsidR="00512FBF">
        <w:rPr>
          <w:rFonts w:ascii="Frutiger LT Std 55 Roman" w:hAnsi="Frutiger LT Std 55 Roman"/>
        </w:rPr>
        <w:t>: 4</w:t>
      </w:r>
    </w:p>
    <w:p w14:paraId="51FC8E2F" w14:textId="42B232A9" w:rsidR="00863310" w:rsidRDefault="008F0098"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LED-Wasserlinien</w:t>
      </w:r>
      <w:r w:rsidR="00863310">
        <w:rPr>
          <w:rFonts w:ascii="Frutiger LT Std 55 Roman" w:hAnsi="Frutiger LT Std 55 Roman"/>
        </w:rPr>
        <w:t>-Beleuchtung:</w:t>
      </w:r>
      <w:r>
        <w:rPr>
          <w:rFonts w:ascii="Frutiger LT Std 55 Roman" w:hAnsi="Frutiger LT Std 55 Roman"/>
        </w:rPr>
        <w:t xml:space="preserve"> </w:t>
      </w:r>
      <w:r w:rsidR="00863310">
        <w:rPr>
          <w:rFonts w:ascii="Frutiger LT Std 55 Roman" w:hAnsi="Frutiger LT Std 55 Roman"/>
        </w:rPr>
        <w:t>1</w:t>
      </w:r>
    </w:p>
    <w:p w14:paraId="133DAF39" w14:textId="1CAA3872"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w:t>
      </w:r>
      <w:r w:rsidR="008F0098">
        <w:rPr>
          <w:rFonts w:ascii="Frutiger LT Std 55 Roman" w:hAnsi="Frutiger LT Std 55 Roman"/>
        </w:rPr>
        <w:t xml:space="preserve">Boden </w:t>
      </w:r>
      <w:r>
        <w:rPr>
          <w:rFonts w:ascii="Frutiger LT Std 55 Roman" w:hAnsi="Frutiger LT Std 55 Roman"/>
        </w:rPr>
        <w:t>Beleuchtung: 1</w:t>
      </w:r>
    </w:p>
    <w:p w14:paraId="2DA377CC" w14:textId="324CD720"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Logo-Beleuchtung: 1</w:t>
      </w:r>
    </w:p>
    <w:p w14:paraId="26C522A7" w14:textId="2F9752F0"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Bluetooth</w:t>
      </w:r>
      <w:r w:rsidR="00733823">
        <w:rPr>
          <w:rFonts w:ascii="Frutiger LT Std 55 Roman" w:hAnsi="Frutiger LT Std 55 Roman"/>
        </w:rPr>
        <w:t xml:space="preserve"> </w:t>
      </w:r>
      <w:r w:rsidR="009A7175">
        <w:rPr>
          <w:rFonts w:ascii="Frutiger LT Std 55 Roman" w:hAnsi="Frutiger LT Std 55 Roman"/>
        </w:rPr>
        <w:t>(</w:t>
      </w:r>
      <w:r w:rsidR="008F0098">
        <w:rPr>
          <w:rFonts w:ascii="Frutiger LT Std 55 Roman" w:hAnsi="Frutiger LT Std 55 Roman"/>
        </w:rPr>
        <w:t>in. Stream</w:t>
      </w:r>
      <w:r w:rsidR="009A7175">
        <w:rPr>
          <w:rFonts w:ascii="Frutiger LT Std 55 Roman" w:hAnsi="Frutiger LT Std 55 Roman"/>
        </w:rPr>
        <w:t>)</w:t>
      </w:r>
      <w:r>
        <w:rPr>
          <w:rFonts w:ascii="Frutiger LT Std 55 Roman" w:hAnsi="Frutiger LT Std 55 Roman"/>
        </w:rPr>
        <w:t>: 1</w:t>
      </w:r>
    </w:p>
    <w:p w14:paraId="1A94A235" w14:textId="12B5508E" w:rsidR="00863310" w:rsidRDefault="00863310"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Sub Woofer</w:t>
      </w:r>
      <w:r w:rsidR="00245787">
        <w:rPr>
          <w:rFonts w:ascii="Frutiger LT Std 55 Roman" w:hAnsi="Frutiger LT Std 55 Roman"/>
        </w:rPr>
        <w:t xml:space="preserve"> AQSUBW1</w:t>
      </w:r>
      <w:r>
        <w:rPr>
          <w:rFonts w:ascii="Frutiger LT Std 55 Roman" w:hAnsi="Frutiger LT Std 55 Roman"/>
        </w:rPr>
        <w:t>: 1</w:t>
      </w:r>
    </w:p>
    <w:p w14:paraId="1D1C461C" w14:textId="31A250B5" w:rsidR="00863310" w:rsidRDefault="00512FBF"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 xml:space="preserve">Wandler </w:t>
      </w:r>
      <w:r w:rsidR="00863310">
        <w:rPr>
          <w:rFonts w:ascii="Frutiger LT Std 55 Roman" w:hAnsi="Frutiger LT Std 55 Roman"/>
        </w:rPr>
        <w:t>Lautsprecher: 2</w:t>
      </w:r>
    </w:p>
    <w:p w14:paraId="6190A6E3" w14:textId="2A9C4A03" w:rsidR="00512FBF" w:rsidRDefault="00512FBF"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LED-Lautsprecher: 4</w:t>
      </w:r>
    </w:p>
    <w:p w14:paraId="6C4EA95B" w14:textId="2AA0E4CA" w:rsidR="009A7175" w:rsidRPr="00863310" w:rsidRDefault="009A7175" w:rsidP="00863310">
      <w:pPr>
        <w:pStyle w:val="Listenabsatz"/>
        <w:numPr>
          <w:ilvl w:val="0"/>
          <w:numId w:val="21"/>
        </w:numPr>
        <w:ind w:left="426" w:hanging="426"/>
        <w:rPr>
          <w:rFonts w:ascii="Frutiger LT Std 55 Roman" w:hAnsi="Frutiger LT Std 55 Roman"/>
        </w:rPr>
      </w:pPr>
      <w:r>
        <w:rPr>
          <w:rFonts w:ascii="Frutiger LT Std 55 Roman" w:hAnsi="Frutiger LT Std 55 Roman"/>
        </w:rPr>
        <w:t>Gecko in Touch 3+: 1</w:t>
      </w:r>
    </w:p>
    <w:p w14:paraId="114B7E26" w14:textId="2CDFAD8D"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Abfluss</w:t>
      </w:r>
      <w:r w:rsidR="00D40FB0">
        <w:rPr>
          <w:rFonts w:ascii="Frutiger LT Std 55 Roman" w:hAnsi="Frutiger LT Std 55 Roman"/>
        </w:rPr>
        <w:t>-V</w:t>
      </w:r>
      <w:r w:rsidRPr="006961BA">
        <w:rPr>
          <w:rFonts w:ascii="Frutiger LT Std 55 Roman" w:hAnsi="Frutiger LT Std 55 Roman"/>
        </w:rPr>
        <w:t>entil: 1</w:t>
      </w:r>
    </w:p>
    <w:p w14:paraId="18333FAA" w14:textId="75911309"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Ansaug</w:t>
      </w:r>
      <w:r w:rsidR="00D40FB0">
        <w:rPr>
          <w:rFonts w:ascii="Frutiger LT Std 55 Roman" w:hAnsi="Frutiger LT Std 55 Roman"/>
        </w:rPr>
        <w:t>-V</w:t>
      </w:r>
      <w:r w:rsidRPr="006961BA">
        <w:rPr>
          <w:rFonts w:ascii="Frutiger LT Std 55 Roman" w:hAnsi="Frutiger LT Std 55 Roman"/>
        </w:rPr>
        <w:t xml:space="preserve">entile: </w:t>
      </w:r>
      <w:r w:rsidR="00512FBF">
        <w:rPr>
          <w:rFonts w:ascii="Frutiger LT Std 55 Roman" w:hAnsi="Frutiger LT Std 55 Roman"/>
        </w:rPr>
        <w:t>6</w:t>
      </w:r>
    </w:p>
    <w:p w14:paraId="14CC9F74" w14:textId="7E82A1F2" w:rsid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Hydromassagepumpe </w:t>
      </w:r>
      <w:r w:rsidR="00245787">
        <w:rPr>
          <w:rFonts w:ascii="Frutiger LT Std 55 Roman" w:hAnsi="Frutiger LT Std 55 Roman"/>
        </w:rPr>
        <w:t xml:space="preserve">LX LP 300 - </w:t>
      </w:r>
      <w:r w:rsidR="00C51742">
        <w:rPr>
          <w:rFonts w:ascii="Frutiger LT Std 55 Roman" w:hAnsi="Frutiger LT Std 55 Roman"/>
        </w:rPr>
        <w:t>3 HP</w:t>
      </w:r>
      <w:r w:rsidRPr="006961BA">
        <w:rPr>
          <w:rFonts w:ascii="Frutiger LT Std 55 Roman" w:hAnsi="Frutiger LT Std 55 Roman"/>
        </w:rPr>
        <w:t xml:space="preserve">: </w:t>
      </w:r>
      <w:r w:rsidR="005438B0">
        <w:rPr>
          <w:rFonts w:ascii="Frutiger LT Std 55 Roman" w:hAnsi="Frutiger LT Std 55 Roman"/>
        </w:rPr>
        <w:t>2</w:t>
      </w:r>
    </w:p>
    <w:p w14:paraId="637A914A" w14:textId="05B95648" w:rsidR="00B0673D" w:rsidRPr="006961BA" w:rsidRDefault="00B0673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Hydromassagepumpe VMS / 3 HP: 1</w:t>
      </w:r>
    </w:p>
    <w:p w14:paraId="763E5468" w14:textId="7C94A822"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Zirkulationspumpe </w:t>
      </w:r>
      <w:r w:rsidR="00245787">
        <w:rPr>
          <w:rFonts w:ascii="Frutiger LT Std 55 Roman" w:hAnsi="Frutiger LT Std 55 Roman"/>
        </w:rPr>
        <w:t xml:space="preserve">LX WTC50m </w:t>
      </w:r>
      <w:r w:rsidR="00C51742">
        <w:rPr>
          <w:rFonts w:ascii="Frutiger LT Std 55 Roman" w:hAnsi="Frutiger LT Std 55 Roman"/>
        </w:rPr>
        <w:t>HP 0.35</w:t>
      </w:r>
      <w:r w:rsidRPr="006961BA">
        <w:rPr>
          <w:rFonts w:ascii="Frutiger LT Std 55 Roman" w:hAnsi="Frutiger LT Std 55 Roman"/>
        </w:rPr>
        <w:t>: 1</w:t>
      </w:r>
    </w:p>
    <w:p w14:paraId="15F59348" w14:textId="573CCF67" w:rsid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Gecko</w:t>
      </w:r>
      <w:r w:rsidR="006961BA" w:rsidRPr="006961BA">
        <w:rPr>
          <w:rFonts w:ascii="Frutiger LT Std 55 Roman" w:hAnsi="Frutiger LT Std 55 Roman"/>
        </w:rPr>
        <w:t xml:space="preserve"> Steuerung</w:t>
      </w:r>
      <w:r w:rsidR="00863310">
        <w:rPr>
          <w:rFonts w:ascii="Frutiger LT Std 55 Roman" w:hAnsi="Frutiger LT Std 55 Roman"/>
        </w:rPr>
        <w:t xml:space="preserve"> K</w:t>
      </w:r>
      <w:r w:rsidR="0079669F">
        <w:rPr>
          <w:rFonts w:ascii="Frutiger LT Std 55 Roman" w:hAnsi="Frutiger LT Std 55 Roman"/>
        </w:rPr>
        <w:t>1000</w:t>
      </w:r>
      <w:r w:rsidR="006961BA" w:rsidRPr="006961BA">
        <w:rPr>
          <w:rFonts w:ascii="Frutiger LT Std 55 Roman" w:hAnsi="Frutiger LT Std 55 Roman"/>
        </w:rPr>
        <w:t>: 1</w:t>
      </w:r>
    </w:p>
    <w:p w14:paraId="3D3AA8C7" w14:textId="5FFB4BFB" w:rsidR="008F0098" w:rsidRPr="006961BA" w:rsidRDefault="008F0098"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AUX VMS K120: 1</w:t>
      </w:r>
    </w:p>
    <w:p w14:paraId="091FE443" w14:textId="3B6C58A3" w:rsid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 xml:space="preserve">Gecko </w:t>
      </w:r>
      <w:r w:rsidR="006961BA" w:rsidRPr="006961BA">
        <w:rPr>
          <w:rFonts w:ascii="Frutiger LT Std 55 Roman" w:hAnsi="Frutiger LT Std 55 Roman"/>
        </w:rPr>
        <w:t xml:space="preserve">Ozon </w:t>
      </w:r>
      <w:r w:rsidR="006E62D4">
        <w:rPr>
          <w:rFonts w:ascii="Frutiger LT Std 55 Roman" w:hAnsi="Frutiger LT Std 55 Roman"/>
        </w:rPr>
        <w:t>&amp; Verzögerungskammer: 1</w:t>
      </w:r>
    </w:p>
    <w:p w14:paraId="77052E90" w14:textId="7AB2E56C" w:rsidR="006E62D4" w:rsidRDefault="006E62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UV-Desinfektion</w:t>
      </w:r>
      <w:r w:rsidR="0079669F">
        <w:rPr>
          <w:rFonts w:ascii="Frutiger LT Std 55 Roman" w:hAnsi="Frutiger LT Std 55 Roman"/>
        </w:rPr>
        <w:t>s</w:t>
      </w:r>
      <w:r w:rsidR="008F0098">
        <w:rPr>
          <w:rFonts w:ascii="Frutiger LT Std 55 Roman" w:hAnsi="Frutiger LT Std 55 Roman"/>
        </w:rPr>
        <w:t>gerät</w:t>
      </w:r>
      <w:r>
        <w:rPr>
          <w:rFonts w:ascii="Frutiger LT Std 55 Roman" w:hAnsi="Frutiger LT Std 55 Roman"/>
        </w:rPr>
        <w:t>: 1</w:t>
      </w:r>
    </w:p>
    <w:p w14:paraId="179E69C8" w14:textId="322FCD64" w:rsidR="006E62D4" w:rsidRPr="006961BA" w:rsidRDefault="006E62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Gecko WaterLab Chamber &amp; Probe: 1</w:t>
      </w:r>
    </w:p>
    <w:p w14:paraId="27848D2C" w14:textId="61B72B5A" w:rsidR="006961BA" w:rsidRPr="006961BA" w:rsidRDefault="007E4CD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 xml:space="preserve">Gecko </w:t>
      </w:r>
      <w:r w:rsidR="006961BA" w:rsidRPr="006961BA">
        <w:rPr>
          <w:rFonts w:ascii="Frutiger LT Std 55 Roman" w:hAnsi="Frutiger LT Std 55 Roman"/>
        </w:rPr>
        <w:t xml:space="preserve">Titan Heizung </w:t>
      </w:r>
      <w:r w:rsidR="005438B0">
        <w:rPr>
          <w:rFonts w:ascii="Frutiger LT Std 55 Roman" w:hAnsi="Frutiger LT Std 55 Roman"/>
        </w:rPr>
        <w:t>3</w:t>
      </w:r>
      <w:r w:rsidR="00853B00">
        <w:rPr>
          <w:rFonts w:ascii="Frutiger LT Std 55 Roman" w:hAnsi="Frutiger LT Std 55 Roman"/>
        </w:rPr>
        <w:t>.0 k</w:t>
      </w:r>
      <w:r w:rsidR="006961BA" w:rsidRPr="006961BA">
        <w:rPr>
          <w:rFonts w:ascii="Frutiger LT Std 55 Roman" w:hAnsi="Frutiger LT Std 55 Roman"/>
        </w:rPr>
        <w:t xml:space="preserve">W: </w:t>
      </w:r>
      <w:r w:rsidR="00C51742">
        <w:rPr>
          <w:rFonts w:ascii="Frutiger LT Std 55 Roman" w:hAnsi="Frutiger LT Std 55 Roman"/>
        </w:rPr>
        <w:t>1</w:t>
      </w:r>
    </w:p>
    <w:p w14:paraId="2328989E" w14:textId="55B193C9" w:rsidR="006961BA" w:rsidRPr="006961BA" w:rsidRDefault="006961BA" w:rsidP="00E62059">
      <w:pPr>
        <w:pStyle w:val="Listenabsatz"/>
        <w:numPr>
          <w:ilvl w:val="0"/>
          <w:numId w:val="29"/>
        </w:numPr>
        <w:ind w:left="426" w:hanging="426"/>
        <w:rPr>
          <w:rFonts w:ascii="Frutiger LT Std 55 Roman" w:hAnsi="Frutiger LT Std 55 Roman"/>
        </w:rPr>
      </w:pPr>
      <w:r w:rsidRPr="006961BA">
        <w:rPr>
          <w:rFonts w:ascii="Frutiger LT Std 55 Roman" w:hAnsi="Frutiger LT Std 55 Roman"/>
        </w:rPr>
        <w:t xml:space="preserve">Hochleistungsfilter: </w:t>
      </w:r>
      <w:r w:rsidR="00C51742">
        <w:rPr>
          <w:rFonts w:ascii="Frutiger LT Std 55 Roman" w:hAnsi="Frutiger LT Std 55 Roman"/>
        </w:rPr>
        <w:t>2</w:t>
      </w:r>
    </w:p>
    <w:p w14:paraId="5C76F01C" w14:textId="5D1DAA77" w:rsidR="006961BA" w:rsidRPr="006961BA" w:rsidRDefault="00684F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WPC</w:t>
      </w:r>
      <w:r w:rsidR="006961BA" w:rsidRPr="006961BA">
        <w:rPr>
          <w:rFonts w:ascii="Frutiger LT Std 55 Roman" w:hAnsi="Frutiger LT Std 55 Roman"/>
        </w:rPr>
        <w:t>-Treppe</w:t>
      </w:r>
      <w:r w:rsidR="0079669F">
        <w:rPr>
          <w:rFonts w:ascii="Frutiger LT Std 55 Roman" w:hAnsi="Frutiger LT Std 55 Roman"/>
        </w:rPr>
        <w:t xml:space="preserve"> Luna Grey</w:t>
      </w:r>
      <w:r w:rsidR="006961BA" w:rsidRPr="006961BA">
        <w:rPr>
          <w:rFonts w:ascii="Frutiger LT Std 55 Roman" w:hAnsi="Frutiger LT Std 55 Roman"/>
        </w:rPr>
        <w:t xml:space="preserve">: 1 </w:t>
      </w:r>
    </w:p>
    <w:p w14:paraId="59E64873" w14:textId="010EF9F6" w:rsidR="006961BA" w:rsidRPr="006961BA" w:rsidRDefault="00684FD4"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WPC</w:t>
      </w:r>
      <w:r w:rsidR="006961BA" w:rsidRPr="006961BA">
        <w:rPr>
          <w:rFonts w:ascii="Frutiger LT Std 55 Roman" w:hAnsi="Frutiger LT Std 55 Roman"/>
        </w:rPr>
        <w:t>-Gehäuse</w:t>
      </w:r>
      <w:r w:rsidR="0079669F">
        <w:rPr>
          <w:rFonts w:ascii="Frutiger LT Std 55 Roman" w:hAnsi="Frutiger LT Std 55 Roman"/>
        </w:rPr>
        <w:t xml:space="preserve"> Luna Grey</w:t>
      </w:r>
      <w:r w:rsidR="006961BA" w:rsidRPr="006961BA">
        <w:rPr>
          <w:rFonts w:ascii="Frutiger LT Std 55 Roman" w:hAnsi="Frutiger LT Std 55 Roman"/>
        </w:rPr>
        <w:t xml:space="preserve">: 1 </w:t>
      </w:r>
    </w:p>
    <w:p w14:paraId="72763B4A" w14:textId="67DEB5F8" w:rsidR="006961BA" w:rsidRDefault="00B0673D" w:rsidP="00E62059">
      <w:pPr>
        <w:pStyle w:val="Listenabsatz"/>
        <w:numPr>
          <w:ilvl w:val="0"/>
          <w:numId w:val="29"/>
        </w:numPr>
        <w:ind w:left="426" w:hanging="426"/>
        <w:rPr>
          <w:rFonts w:ascii="Frutiger LT Std 55 Roman" w:hAnsi="Frutiger LT Std 55 Roman"/>
        </w:rPr>
      </w:pPr>
      <w:r>
        <w:rPr>
          <w:rFonts w:ascii="Frutiger LT Std 55 Roman" w:hAnsi="Frutiger LT Std 55 Roman"/>
        </w:rPr>
        <w:t>ABS</w:t>
      </w:r>
      <w:r w:rsidRPr="006961BA">
        <w:rPr>
          <w:rFonts w:ascii="Frutiger LT Std 55 Roman" w:hAnsi="Frutiger LT Std 55 Roman"/>
        </w:rPr>
        <w:t>-Boden</w:t>
      </w:r>
      <w:r w:rsidR="006961BA" w:rsidRPr="006961BA">
        <w:rPr>
          <w:rFonts w:ascii="Frutiger LT Std 55 Roman" w:hAnsi="Frutiger LT Std 55 Roman"/>
        </w:rPr>
        <w:t>: 1</w:t>
      </w:r>
    </w:p>
    <w:p w14:paraId="2E154D2E" w14:textId="3F5CB43E" w:rsidR="00D71744" w:rsidRPr="007E4CDD" w:rsidRDefault="007E4CDD" w:rsidP="007E4CDD">
      <w:pPr>
        <w:pStyle w:val="Listenabsatz"/>
        <w:numPr>
          <w:ilvl w:val="0"/>
          <w:numId w:val="29"/>
        </w:numPr>
        <w:ind w:left="426" w:hanging="426"/>
        <w:rPr>
          <w:rFonts w:ascii="Frutiger LT Std 55 Roman" w:hAnsi="Frutiger LT Std 55 Roman"/>
        </w:rPr>
      </w:pPr>
      <w:r w:rsidRPr="007E4CDD">
        <w:rPr>
          <w:rFonts w:ascii="Frutiger LT Std 55 Roman" w:hAnsi="Frutiger LT Std 55 Roman"/>
        </w:rPr>
        <w:t xml:space="preserve">Isolation </w:t>
      </w:r>
      <w:r w:rsidR="00C51742">
        <w:rPr>
          <w:rFonts w:ascii="Frutiger LT Std 55 Roman" w:hAnsi="Frutiger LT Std 55 Roman"/>
        </w:rPr>
        <w:t>AQ10 Eco-Heat</w:t>
      </w:r>
      <w:r w:rsidR="00D34622">
        <w:rPr>
          <w:rFonts w:ascii="Frutiger LT Std 55 Roman" w:hAnsi="Frutiger LT Std 55 Roman"/>
        </w:rPr>
        <w:t>l</w:t>
      </w:r>
      <w:r w:rsidR="00C51742">
        <w:rPr>
          <w:rFonts w:ascii="Frutiger LT Std 55 Roman" w:hAnsi="Frutiger LT Std 55 Roman"/>
        </w:rPr>
        <w:t>ock</w:t>
      </w:r>
      <w:r w:rsidR="004B7D28">
        <w:rPr>
          <w:rFonts w:ascii="Frutiger LT Std 55 Roman" w:hAnsi="Frutiger LT Std 55 Roman"/>
        </w:rPr>
        <w:t xml:space="preserve"> 25 mm</w:t>
      </w:r>
      <w:r w:rsidRPr="007E4CDD">
        <w:rPr>
          <w:rFonts w:ascii="Frutiger LT Std 55 Roman" w:hAnsi="Frutiger LT Std 55 Roman"/>
        </w:rPr>
        <w:t>:</w:t>
      </w:r>
      <w:r w:rsidR="00D71744" w:rsidRPr="007E4CDD">
        <w:rPr>
          <w:rFonts w:ascii="Frutiger LT Std 55 Roman" w:hAnsi="Frutiger LT Std 55 Roman"/>
        </w:rPr>
        <w:t xml:space="preserve"> 1</w:t>
      </w:r>
    </w:p>
    <w:p w14:paraId="3CCD8C14" w14:textId="6AC69B13" w:rsidR="006961BA" w:rsidRDefault="000A562D" w:rsidP="00E62059">
      <w:pPr>
        <w:numPr>
          <w:ilvl w:val="0"/>
          <w:numId w:val="29"/>
        </w:numPr>
        <w:spacing w:before="100" w:beforeAutospacing="1" w:after="100" w:afterAutospacing="1"/>
        <w:ind w:left="426" w:right="551" w:hanging="426"/>
        <w:rPr>
          <w:rFonts w:ascii="Frutiger LT Std 55 Roman" w:eastAsia="Times New Roman" w:hAnsi="Frutiger LT Std 55 Roman" w:cs="Arial"/>
          <w:color w:val="000000" w:themeColor="text1"/>
          <w:lang w:eastAsia="de-CH"/>
        </w:rPr>
      </w:pPr>
      <w:r>
        <w:rPr>
          <w:rFonts w:ascii="Frutiger LT Std 55 Roman" w:eastAsia="Times New Roman" w:hAnsi="Frutiger LT Std 55 Roman" w:cs="Arial"/>
          <w:color w:val="000000" w:themeColor="text1"/>
          <w:lang w:eastAsia="de-CH"/>
        </w:rPr>
        <w:t>Cover</w:t>
      </w:r>
      <w:r w:rsidR="005438B0">
        <w:rPr>
          <w:rFonts w:ascii="Frutiger LT Std 55 Roman" w:eastAsia="Times New Roman" w:hAnsi="Frutiger LT Std 55 Roman" w:cs="Arial"/>
          <w:color w:val="000000" w:themeColor="text1"/>
          <w:lang w:eastAsia="de-CH"/>
        </w:rPr>
        <w:t xml:space="preserve"> / Abdeckung</w:t>
      </w:r>
      <w:r w:rsidR="006961BA" w:rsidRPr="006961BA">
        <w:rPr>
          <w:rFonts w:ascii="Frutiger LT Std 55 Roman" w:eastAsia="Times New Roman" w:hAnsi="Frutiger LT Std 55 Roman" w:cs="Arial"/>
          <w:color w:val="000000" w:themeColor="text1"/>
          <w:lang w:eastAsia="de-CH"/>
        </w:rPr>
        <w:t xml:space="preserve">: 1 </w:t>
      </w:r>
    </w:p>
    <w:p w14:paraId="2B9A1C1F" w14:textId="6202BF20" w:rsidR="004430D6" w:rsidRPr="006961BA" w:rsidRDefault="004430D6" w:rsidP="004430D6">
      <w:pPr>
        <w:spacing w:before="100" w:beforeAutospacing="1" w:after="100" w:afterAutospacing="1"/>
        <w:ind w:right="551"/>
        <w:rPr>
          <w:rFonts w:ascii="Frutiger LT Std 55 Roman" w:eastAsia="Times New Roman" w:hAnsi="Frutiger LT Std 55 Roman" w:cs="Arial"/>
          <w:color w:val="000000" w:themeColor="text1"/>
          <w:lang w:eastAsia="de-CH"/>
        </w:rPr>
      </w:pPr>
    </w:p>
    <w:p w14:paraId="5E5A91B3" w14:textId="73CD8A7D" w:rsidR="00923021" w:rsidRPr="00195984" w:rsidRDefault="00923021" w:rsidP="002E1AB6">
      <w:pPr>
        <w:ind w:left="357" w:right="1103" w:hanging="357"/>
        <w:rPr>
          <w:rFonts w:ascii="Frutiger LT Std 55 Roman" w:hAnsi="Frutiger LT Std 55 Roman"/>
          <w:sz w:val="20"/>
          <w:szCs w:val="20"/>
          <w:u w:val="single"/>
        </w:rPr>
      </w:pPr>
    </w:p>
    <w:p w14:paraId="76921AD3" w14:textId="20CB4DB2" w:rsidR="00BB0ED9" w:rsidRDefault="00577902" w:rsidP="002E1AB6">
      <w:pPr>
        <w:ind w:left="357" w:hanging="357"/>
        <w:rPr>
          <w:sz w:val="20"/>
          <w:szCs w:val="20"/>
          <w:lang w:val="en-US"/>
        </w:rPr>
      </w:pPr>
      <w:r>
        <w:rPr>
          <w:noProof/>
          <w:sz w:val="20"/>
          <w:szCs w:val="20"/>
          <w:lang w:val="en-US"/>
        </w:rPr>
        <w:drawing>
          <wp:anchor distT="0" distB="0" distL="114300" distR="114300" simplePos="0" relativeHeight="251729408" behindDoc="1" locked="0" layoutInCell="1" allowOverlap="1" wp14:anchorId="24B63EF0" wp14:editId="27450CB8">
            <wp:simplePos x="0" y="0"/>
            <wp:positionH relativeFrom="margin">
              <wp:posOffset>3980180</wp:posOffset>
            </wp:positionH>
            <wp:positionV relativeFrom="paragraph">
              <wp:posOffset>113665</wp:posOffset>
            </wp:positionV>
            <wp:extent cx="1238250" cy="1238250"/>
            <wp:effectExtent l="0" t="0" r="0" b="0"/>
            <wp:wrapNone/>
            <wp:docPr id="16084439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443934" name="Grafik 160844393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p>
    <w:p w14:paraId="4C0A5D32" w14:textId="6D12E255" w:rsidR="007A473B" w:rsidRDefault="007A473B" w:rsidP="002E1AB6">
      <w:pPr>
        <w:ind w:left="357" w:hanging="357"/>
        <w:rPr>
          <w:sz w:val="20"/>
          <w:szCs w:val="20"/>
          <w:lang w:val="en-US"/>
        </w:rPr>
      </w:pPr>
    </w:p>
    <w:p w14:paraId="608D769D" w14:textId="3270723E" w:rsidR="00C87FBA" w:rsidRPr="00923021" w:rsidRDefault="00BA0E84" w:rsidP="002E1AB6">
      <w:pPr>
        <w:ind w:left="357" w:hanging="357"/>
        <w:rPr>
          <w:sz w:val="20"/>
          <w:szCs w:val="20"/>
          <w:lang w:val="en-US"/>
        </w:rPr>
      </w:pPr>
      <w:r>
        <w:rPr>
          <w:noProof/>
          <w:sz w:val="20"/>
          <w:szCs w:val="20"/>
          <w:lang w:val="en-US"/>
        </w:rPr>
        <w:drawing>
          <wp:anchor distT="0" distB="0" distL="114300" distR="114300" simplePos="0" relativeHeight="251733504" behindDoc="1" locked="0" layoutInCell="1" allowOverlap="1" wp14:anchorId="2EB30DCA" wp14:editId="402CEF6C">
            <wp:simplePos x="0" y="0"/>
            <wp:positionH relativeFrom="margin">
              <wp:posOffset>4035838</wp:posOffset>
            </wp:positionH>
            <wp:positionV relativeFrom="paragraph">
              <wp:posOffset>39836</wp:posOffset>
            </wp:positionV>
            <wp:extent cx="1238250" cy="1238250"/>
            <wp:effectExtent l="0" t="0" r="0" b="0"/>
            <wp:wrapNone/>
            <wp:docPr id="127217992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179925" name="Grafik 127217992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14:sizeRelH relativeFrom="margin">
              <wp14:pctWidth>0</wp14:pctWidth>
            </wp14:sizeRelH>
            <wp14:sizeRelV relativeFrom="margin">
              <wp14:pctHeight>0</wp14:pctHeight>
            </wp14:sizeRelV>
          </wp:anchor>
        </w:drawing>
      </w:r>
    </w:p>
    <w:p w14:paraId="4386A4D4" w14:textId="4D2A24C4" w:rsidR="008F424B" w:rsidRDefault="008F424B" w:rsidP="006B6E95">
      <w:pPr>
        <w:ind w:left="357" w:hanging="357"/>
        <w:jc w:val="both"/>
        <w:rPr>
          <w:sz w:val="20"/>
          <w:szCs w:val="20"/>
          <w:lang w:val="en-US"/>
        </w:rPr>
      </w:pPr>
    </w:p>
    <w:p w14:paraId="6395757B" w14:textId="1C1C6A67" w:rsidR="00694672" w:rsidRDefault="00694672" w:rsidP="006B6E95">
      <w:pPr>
        <w:ind w:left="357" w:hanging="357"/>
        <w:jc w:val="both"/>
        <w:rPr>
          <w:sz w:val="20"/>
          <w:szCs w:val="20"/>
          <w:lang w:val="en-US"/>
        </w:rPr>
      </w:pPr>
    </w:p>
    <w:p w14:paraId="26EC558B" w14:textId="2A6127D7" w:rsidR="00875C6E" w:rsidRPr="006B6E95" w:rsidRDefault="0064501F" w:rsidP="006B6E95">
      <w:pPr>
        <w:ind w:left="357" w:hanging="357"/>
        <w:jc w:val="both"/>
        <w:rPr>
          <w:sz w:val="20"/>
          <w:szCs w:val="20"/>
          <w:lang w:val="en-US"/>
        </w:rPr>
        <w:sectPr w:rsidR="00875C6E" w:rsidRPr="006B6E95" w:rsidSect="000C7BA5">
          <w:headerReference w:type="default" r:id="rId13"/>
          <w:footerReference w:type="default" r:id="rId14"/>
          <w:headerReference w:type="first" r:id="rId15"/>
          <w:footerReference w:type="first" r:id="rId16"/>
          <w:pgSz w:w="11906" w:h="16838" w:code="9"/>
          <w:pgMar w:top="1247" w:right="1247" w:bottom="1247" w:left="1247" w:header="340" w:footer="170" w:gutter="0"/>
          <w:cols w:space="286"/>
          <w:docGrid w:linePitch="360"/>
        </w:sectPr>
      </w:pPr>
      <w:r w:rsidRPr="004A69C9">
        <w:rPr>
          <w:rFonts w:ascii="Frutiger LT Std 55 Roman" w:hAnsi="Frutiger LT Std 55 Roman"/>
          <w:noProof/>
        </w:rPr>
        <mc:AlternateContent>
          <mc:Choice Requires="wps">
            <w:drawing>
              <wp:anchor distT="45720" distB="45720" distL="114300" distR="114300" simplePos="0" relativeHeight="251707904" behindDoc="0" locked="0" layoutInCell="1" allowOverlap="1" wp14:anchorId="0B6ABFB0" wp14:editId="3DB81446">
                <wp:simplePos x="0" y="0"/>
                <wp:positionH relativeFrom="margin">
                  <wp:posOffset>-48260</wp:posOffset>
                </wp:positionH>
                <wp:positionV relativeFrom="paragraph">
                  <wp:posOffset>226917</wp:posOffset>
                </wp:positionV>
                <wp:extent cx="3813175" cy="1404620"/>
                <wp:effectExtent l="0" t="0" r="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175" cy="1404620"/>
                        </a:xfrm>
                        <a:prstGeom prst="rect">
                          <a:avLst/>
                        </a:prstGeom>
                        <a:noFill/>
                        <a:ln w="9525">
                          <a:noFill/>
                          <a:miter lim="800000"/>
                          <a:headEnd/>
                          <a:tailEnd/>
                        </a:ln>
                      </wps:spPr>
                      <wps:txbx>
                        <w:txbxContent>
                          <w:p w14:paraId="2ED39166" w14:textId="28C37D5D" w:rsidR="004A69C9" w:rsidRPr="004A69C9" w:rsidRDefault="00D65213" w:rsidP="000C7BA5">
                            <w:pPr>
                              <w:ind w:right="213"/>
                              <w:rPr>
                                <w:rFonts w:ascii="Frutiger LT Std 55 Roman" w:hAnsi="Frutiger LT Std 55 Roman"/>
                              </w:rPr>
                            </w:pPr>
                            <w:r>
                              <w:rPr>
                                <w:rFonts w:ascii="Frutiger LT Std 55 Roman" w:hAnsi="Frutiger LT Std 55 Roman"/>
                              </w:rPr>
                              <w:t>Harmony</w:t>
                            </w:r>
                            <w:r w:rsidR="00D40FB0">
                              <w:rPr>
                                <w:rFonts w:ascii="Frutiger LT Std 55 Roman" w:hAnsi="Frutiger LT Std 55 Roman"/>
                              </w:rPr>
                              <w:t xml:space="preserve"> – </w:t>
                            </w:r>
                            <w:r>
                              <w:rPr>
                                <w:rFonts w:ascii="Frutiger LT Std 55 Roman" w:hAnsi="Frutiger LT Std 55 Roman"/>
                              </w:rPr>
                              <w:t>Gleichgewicht</w:t>
                            </w:r>
                            <w:r w:rsidR="00D40FB0">
                              <w:rPr>
                                <w:rFonts w:ascii="Frutiger LT Std 55 Roman" w:hAnsi="Frutiger LT Std 55 Roman"/>
                              </w:rPr>
                              <w:t xml:space="preserve"> – </w:t>
                            </w:r>
                            <w:r w:rsidR="00E916F9">
                              <w:rPr>
                                <w:rFonts w:ascii="Frutiger LT Std 55 Roman" w:hAnsi="Frutiger LT Std 55 Roman"/>
                              </w:rPr>
                              <w:t>Ruhe</w:t>
                            </w:r>
                            <w:r w:rsidR="00D40FB0">
                              <w:rPr>
                                <w:rFonts w:ascii="Frutiger LT Std 55 Roman" w:hAnsi="Frutiger LT Std 55 Roman"/>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ABFB0" id="_x0000_t202" coordsize="21600,21600" o:spt="202" path="m,l,21600r21600,l21600,xe">
                <v:stroke joinstyle="miter"/>
                <v:path gradientshapeok="t" o:connecttype="rect"/>
              </v:shapetype>
              <v:shape id="Textfeld 2" o:spid="_x0000_s1026" type="#_x0000_t202" style="position:absolute;left:0;text-align:left;margin-left:-3.8pt;margin-top:17.85pt;width:300.25pt;height:110.6pt;z-index:251707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" filled="f" stroked="f">
                <v:textbox style="mso-fit-shape-to-text:t">
                  <w:txbxContent>
                    <w:p w14:paraId="2ED39166" w14:textId="28C37D5D" w:rsidR="004A69C9" w:rsidRPr="004A69C9" w:rsidRDefault="00D65213" w:rsidP="000C7BA5">
                      <w:pPr>
                        <w:ind w:right="213"/>
                        <w:rPr>
                          <w:rFonts w:ascii="Frutiger LT Std 55 Roman" w:hAnsi="Frutiger LT Std 55 Roman"/>
                        </w:rPr>
                      </w:pPr>
                      <w:r>
                        <w:rPr>
                          <w:rFonts w:ascii="Frutiger LT Std 55 Roman" w:hAnsi="Frutiger LT Std 55 Roman"/>
                        </w:rPr>
                        <w:t>Harmony</w:t>
                      </w:r>
                      <w:r w:rsidR="00D40FB0">
                        <w:rPr>
                          <w:rFonts w:ascii="Frutiger LT Std 55 Roman" w:hAnsi="Frutiger LT Std 55 Roman"/>
                        </w:rPr>
                        <w:t xml:space="preserve"> – </w:t>
                      </w:r>
                      <w:r>
                        <w:rPr>
                          <w:rFonts w:ascii="Frutiger LT Std 55 Roman" w:hAnsi="Frutiger LT Std 55 Roman"/>
                        </w:rPr>
                        <w:t>Gleichgewicht</w:t>
                      </w:r>
                      <w:r w:rsidR="00D40FB0">
                        <w:rPr>
                          <w:rFonts w:ascii="Frutiger LT Std 55 Roman" w:hAnsi="Frutiger LT Std 55 Roman"/>
                        </w:rPr>
                        <w:t xml:space="preserve"> – </w:t>
                      </w:r>
                      <w:r w:rsidR="00E916F9">
                        <w:rPr>
                          <w:rFonts w:ascii="Frutiger LT Std 55 Roman" w:hAnsi="Frutiger LT Std 55 Roman"/>
                        </w:rPr>
                        <w:t>Ruhe</w:t>
                      </w:r>
                      <w:r w:rsidR="00D40FB0">
                        <w:rPr>
                          <w:rFonts w:ascii="Frutiger LT Std 55 Roman" w:hAnsi="Frutiger LT Std 55 Roman"/>
                        </w:rPr>
                        <w:t xml:space="preserve"> …</w:t>
                      </w:r>
                    </w:p>
                  </w:txbxContent>
                </v:textbox>
                <w10:wrap anchorx="margin"/>
              </v:shape>
            </w:pict>
          </mc:Fallback>
        </mc:AlternateContent>
      </w:r>
    </w:p>
    <w:p w14:paraId="3B60EFF9" w14:textId="2B394E01" w:rsidR="007A50FD" w:rsidRPr="007A50FD" w:rsidRDefault="007A50FD" w:rsidP="007A50FD">
      <w:pPr>
        <w:tabs>
          <w:tab w:val="left" w:pos="3161"/>
        </w:tabs>
      </w:pPr>
    </w:p>
    <w:sectPr w:rsidR="007A50FD" w:rsidRPr="007A50FD" w:rsidSect="008D1899">
      <w:type w:val="continuous"/>
      <w:pgSz w:w="11906" w:h="16838" w:code="9"/>
      <w:pgMar w:top="1" w:right="851" w:bottom="851" w:left="158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23042" w14:textId="77777777" w:rsidR="002E1D97" w:rsidRDefault="002E1D97" w:rsidP="0066736C">
      <w:r>
        <w:separator/>
      </w:r>
    </w:p>
  </w:endnote>
  <w:endnote w:type="continuationSeparator" w:id="0">
    <w:p w14:paraId="3951FE26" w14:textId="77777777" w:rsidR="002E1D97" w:rsidRDefault="002E1D97" w:rsidP="0066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panose1 w:val="020B0602020204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9F6E" w14:textId="77777777" w:rsidR="00654A4E" w:rsidRDefault="00654A4E" w:rsidP="00654A4E">
    <w:pPr>
      <w:pStyle w:val="Fuzeile"/>
      <w:tabs>
        <w:tab w:val="left" w:pos="1560"/>
      </w:tabs>
      <w:rPr>
        <w:rFonts w:cstheme="minorHAnsi"/>
        <w:sz w:val="20"/>
        <w:szCs w:val="20"/>
      </w:rPr>
    </w:pPr>
  </w:p>
  <w:p w14:paraId="3FD77594" w14:textId="6BC352F2" w:rsidR="00654A4E" w:rsidRPr="00E44FCD" w:rsidRDefault="00654A4E" w:rsidP="00AA54A3">
    <w:pPr>
      <w:pStyle w:val="Fuzeile"/>
      <w:tabs>
        <w:tab w:val="left" w:pos="1560"/>
      </w:tabs>
      <w:rPr>
        <w:rFonts w:cstheme="minorHAnsi"/>
        <w:sz w:val="20"/>
        <w:szCs w:val="20"/>
        <w:lang w:val="en-US"/>
      </w:rPr>
    </w:pPr>
    <w:r>
      <w:rPr>
        <w:rFonts w:cstheme="minorHAnsi"/>
        <w:sz w:val="20"/>
        <w:szCs w:val="20"/>
      </w:rPr>
      <w:br/>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r>
      <w:rPr>
        <w:rFonts w:cstheme="minorHAnsi"/>
        <w:sz w:val="20"/>
        <w:szCs w:val="20"/>
      </w:rPr>
      <w:softHyphen/>
    </w:r>
  </w:p>
  <w:p w14:paraId="64D3A3A6" w14:textId="69F18198" w:rsidR="00A738B5" w:rsidRPr="00E341E5" w:rsidRDefault="00A738B5" w:rsidP="007755E6">
    <w:pPr>
      <w:pStyle w:val="Fuzeile"/>
      <w:tabs>
        <w:tab w:val="clear" w:pos="9469"/>
      </w:tabs>
      <w:rPr>
        <w:noProof/>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9040" w14:textId="77777777" w:rsidR="005E5891" w:rsidRPr="00165F18" w:rsidRDefault="005E5891" w:rsidP="005E5891">
    <w:pPr>
      <w:pStyle w:val="Fuzeile"/>
      <w:tabs>
        <w:tab w:val="left" w:pos="1560"/>
      </w:tabs>
      <w:rPr>
        <w:rFonts w:cstheme="minorHAnsi"/>
        <w:sz w:val="20"/>
        <w:szCs w:val="20"/>
      </w:rPr>
    </w:pPr>
    <w:r>
      <w:rPr>
        <w:rFonts w:cstheme="minorHAnsi"/>
        <w:sz w:val="20"/>
        <w:szCs w:val="20"/>
      </w:rPr>
      <w:t>_______________________________________________________________________</w:t>
    </w:r>
    <w:r>
      <w:rPr>
        <w:rFonts w:cstheme="minorHAnsi"/>
        <w:sz w:val="20"/>
        <w:szCs w:val="20"/>
      </w:rPr>
      <w:br/>
    </w:r>
    <w:r w:rsidRPr="00165F18">
      <w:rPr>
        <w:rFonts w:cstheme="minorHAnsi"/>
        <w:sz w:val="20"/>
        <w:szCs w:val="20"/>
      </w:rPr>
      <w:t>NIMA GmbH, Wellnesspools.ch, Güterstrasse 7, 3072 Ostermundigen</w:t>
    </w:r>
  </w:p>
  <w:p w14:paraId="782D91BB" w14:textId="77777777" w:rsidR="005E5891" w:rsidRPr="00E44FCD" w:rsidRDefault="005E5891" w:rsidP="005E5891">
    <w:pPr>
      <w:pStyle w:val="Fuzeile"/>
      <w:tabs>
        <w:tab w:val="left" w:pos="1560"/>
      </w:tabs>
      <w:ind w:right="-284"/>
      <w:rPr>
        <w:rFonts w:cstheme="minorHAnsi"/>
        <w:sz w:val="20"/>
        <w:szCs w:val="20"/>
        <w:lang w:val="en-US"/>
      </w:rPr>
    </w:pPr>
    <w:r w:rsidRPr="00E44FCD">
      <w:rPr>
        <w:rFonts w:cstheme="minorHAnsi"/>
        <w:sz w:val="20"/>
        <w:szCs w:val="20"/>
        <w:lang w:val="en-US"/>
      </w:rPr>
      <w:t xml:space="preserve">Tel. 031 832 07 77 / </w:t>
    </w:r>
    <w:hyperlink r:id="rId1" w:history="1">
      <w:r w:rsidRPr="00E44FCD">
        <w:rPr>
          <w:rStyle w:val="Hyperlink"/>
          <w:rFonts w:cstheme="minorHAnsi"/>
          <w:sz w:val="20"/>
          <w:szCs w:val="20"/>
          <w:lang w:val="en-US"/>
        </w:rPr>
        <w:t>info@wellnesspools.ch</w:t>
      </w:r>
    </w:hyperlink>
    <w:r w:rsidRPr="00E44FCD">
      <w:rPr>
        <w:rFonts w:cstheme="minorHAnsi"/>
        <w:sz w:val="20"/>
        <w:szCs w:val="20"/>
        <w:lang w:val="en-US"/>
      </w:rPr>
      <w:t xml:space="preserve"> / wellnesspools.ch / pool-onlineshop.ch</w:t>
    </w:r>
  </w:p>
  <w:p w14:paraId="073CB2C4" w14:textId="77777777" w:rsidR="005E5891" w:rsidRPr="005E5891" w:rsidRDefault="005E5891" w:rsidP="005E5891">
    <w:pPr>
      <w:pStyle w:val="Fuzeile"/>
      <w:tabs>
        <w:tab w:val="clear" w:pos="9469"/>
      </w:tabs>
      <w:rPr>
        <w:noProof/>
        <w:lang w:val="en-US"/>
      </w:rPr>
    </w:pPr>
  </w:p>
  <w:p w14:paraId="1ED8E2CB" w14:textId="76110E53" w:rsidR="00A738B5" w:rsidRPr="005E5891" w:rsidRDefault="00A738B5" w:rsidP="005E5891">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C67C2" w14:textId="77777777" w:rsidR="002E1D97" w:rsidRDefault="002E1D97" w:rsidP="0066736C">
      <w:r>
        <w:separator/>
      </w:r>
    </w:p>
  </w:footnote>
  <w:footnote w:type="continuationSeparator" w:id="0">
    <w:p w14:paraId="6B0317F8" w14:textId="77777777" w:rsidR="002E1D97" w:rsidRDefault="002E1D97" w:rsidP="00667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7DDE" w14:textId="4DC2B445" w:rsidR="00A738B5" w:rsidRDefault="001323B2" w:rsidP="00804837">
    <w:pPr>
      <w:rPr>
        <w:rFonts w:ascii="Times New Roman" w:hAnsi="Times New Roman" w:cs="Times New Roman"/>
        <w:sz w:val="16"/>
        <w:szCs w:val="16"/>
      </w:rPr>
    </w:pPr>
    <w:r>
      <w:rPr>
        <w:rFonts w:ascii="Times New Roman" w:hAnsi="Times New Roman" w:cs="Times New Roman"/>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6050" w14:textId="4C306F42" w:rsidR="00916593" w:rsidRDefault="00655258" w:rsidP="009F0FBF">
    <w:pPr>
      <w:rPr>
        <w:rFonts w:ascii="Times New Roman" w:hAnsi="Times New Roman" w:cs="Times New Roman"/>
        <w:sz w:val="16"/>
        <w:szCs w:val="16"/>
      </w:rPr>
    </w:pPr>
    <w:r>
      <w:rPr>
        <w:rFonts w:ascii="Times New Roman" w:hAnsi="Times New Roman" w:cs="Times New Roman"/>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0764456"/>
    <w:lvl w:ilvl="0">
      <w:start w:val="1"/>
      <w:numFmt w:val="bullet"/>
      <w:pStyle w:val="Aufzhlungszeichen"/>
      <w:lvlText w:val=""/>
      <w:lvlJc w:val="left"/>
      <w:pPr>
        <w:ind w:left="360" w:hanging="360"/>
      </w:pPr>
      <w:rPr>
        <w:rFonts w:ascii="Symbol" w:hAnsi="Symbol" w:hint="default"/>
      </w:rPr>
    </w:lvl>
  </w:abstractNum>
  <w:abstractNum w:abstractNumId="1" w15:restartNumberingAfterBreak="0">
    <w:nsid w:val="00710FBD"/>
    <w:multiLevelType w:val="hybridMultilevel"/>
    <w:tmpl w:val="93E2D4D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0626189E"/>
    <w:multiLevelType w:val="hybridMultilevel"/>
    <w:tmpl w:val="4418E22A"/>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9D60DFE"/>
    <w:multiLevelType w:val="hybridMultilevel"/>
    <w:tmpl w:val="87069696"/>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1">
      <w:start w:val="1"/>
      <w:numFmt w:val="bullet"/>
      <w:lvlText w:val=""/>
      <w:lvlJc w:val="left"/>
      <w:pPr>
        <w:ind w:left="1800" w:hanging="360"/>
      </w:pPr>
      <w:rPr>
        <w:rFonts w:ascii="Symbol" w:hAnsi="Symbol"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D94253B"/>
    <w:multiLevelType w:val="hybridMultilevel"/>
    <w:tmpl w:val="07EE9D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5550720"/>
    <w:multiLevelType w:val="hybridMultilevel"/>
    <w:tmpl w:val="EDDA590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B96C20"/>
    <w:multiLevelType w:val="hybridMultilevel"/>
    <w:tmpl w:val="9A647D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F50B0A"/>
    <w:multiLevelType w:val="multilevel"/>
    <w:tmpl w:val="5A6407F8"/>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27AB0C52"/>
    <w:multiLevelType w:val="hybridMultilevel"/>
    <w:tmpl w:val="8FDC78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C10235C"/>
    <w:multiLevelType w:val="hybridMultilevel"/>
    <w:tmpl w:val="66682B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2D2B76FE"/>
    <w:multiLevelType w:val="hybridMultilevel"/>
    <w:tmpl w:val="5CF6A7F6"/>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33660FDE"/>
    <w:multiLevelType w:val="hybridMultilevel"/>
    <w:tmpl w:val="AB66139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2" w15:restartNumberingAfterBreak="0">
    <w:nsid w:val="34FF5AA7"/>
    <w:multiLevelType w:val="multilevel"/>
    <w:tmpl w:val="C04CD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E6B3D"/>
    <w:multiLevelType w:val="hybridMultilevel"/>
    <w:tmpl w:val="B170AE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AE809A2"/>
    <w:multiLevelType w:val="hybridMultilevel"/>
    <w:tmpl w:val="9934F5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092E6A"/>
    <w:multiLevelType w:val="hybridMultilevel"/>
    <w:tmpl w:val="9594CFA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6450840"/>
    <w:multiLevelType w:val="hybridMultilevel"/>
    <w:tmpl w:val="6F28C36A"/>
    <w:lvl w:ilvl="0" w:tplc="CF96386A">
      <w:start w:val="1"/>
      <w:numFmt w:val="decimal"/>
      <w:lvlText w:val="%1."/>
      <w:lvlJc w:val="left"/>
      <w:pPr>
        <w:ind w:left="1065" w:hanging="70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4A3934E6"/>
    <w:multiLevelType w:val="hybridMultilevel"/>
    <w:tmpl w:val="B030C4A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B2A545C"/>
    <w:multiLevelType w:val="multilevel"/>
    <w:tmpl w:val="0E7631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743F3B"/>
    <w:multiLevelType w:val="multilevel"/>
    <w:tmpl w:val="5EA075B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A8681B"/>
    <w:multiLevelType w:val="hybridMultilevel"/>
    <w:tmpl w:val="33E8CD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FE530F7"/>
    <w:multiLevelType w:val="hybridMultilevel"/>
    <w:tmpl w:val="68202B02"/>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6517ACC"/>
    <w:multiLevelType w:val="hybridMultilevel"/>
    <w:tmpl w:val="8DF0DB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79E533B"/>
    <w:multiLevelType w:val="hybridMultilevel"/>
    <w:tmpl w:val="9F52977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3AA082F"/>
    <w:multiLevelType w:val="hybridMultilevel"/>
    <w:tmpl w:val="1A3E1DD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5" w15:restartNumberingAfterBreak="0">
    <w:nsid w:val="751A3225"/>
    <w:multiLevelType w:val="multilevel"/>
    <w:tmpl w:val="0E76311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262F99"/>
    <w:multiLevelType w:val="hybridMultilevel"/>
    <w:tmpl w:val="EF566A1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7DFF0279"/>
    <w:multiLevelType w:val="hybridMultilevel"/>
    <w:tmpl w:val="0C848EB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74087859">
    <w:abstractNumId w:val="7"/>
  </w:num>
  <w:num w:numId="2" w16cid:durableId="2129427219">
    <w:abstractNumId w:val="0"/>
  </w:num>
  <w:num w:numId="3" w16cid:durableId="158347080">
    <w:abstractNumId w:val="25"/>
  </w:num>
  <w:num w:numId="4" w16cid:durableId="985743907">
    <w:abstractNumId w:val="12"/>
  </w:num>
  <w:num w:numId="5" w16cid:durableId="1066563817">
    <w:abstractNumId w:val="4"/>
  </w:num>
  <w:num w:numId="6" w16cid:durableId="968239497">
    <w:abstractNumId w:val="16"/>
  </w:num>
  <w:num w:numId="7" w16cid:durableId="687023090">
    <w:abstractNumId w:val="18"/>
  </w:num>
  <w:num w:numId="8" w16cid:durableId="2077240262">
    <w:abstractNumId w:val="14"/>
  </w:num>
  <w:num w:numId="9" w16cid:durableId="875044873">
    <w:abstractNumId w:val="9"/>
  </w:num>
  <w:num w:numId="10" w16cid:durableId="74051778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835269">
    <w:abstractNumId w:val="1"/>
  </w:num>
  <w:num w:numId="12" w16cid:durableId="436218341">
    <w:abstractNumId w:val="26"/>
  </w:num>
  <w:num w:numId="13" w16cid:durableId="1900632275">
    <w:abstractNumId w:val="24"/>
  </w:num>
  <w:num w:numId="14" w16cid:durableId="1485124781">
    <w:abstractNumId w:val="3"/>
  </w:num>
  <w:num w:numId="15" w16cid:durableId="1464931937">
    <w:abstractNumId w:val="22"/>
  </w:num>
  <w:num w:numId="16" w16cid:durableId="1303268561">
    <w:abstractNumId w:val="10"/>
  </w:num>
  <w:num w:numId="17" w16cid:durableId="1348173596">
    <w:abstractNumId w:val="11"/>
  </w:num>
  <w:num w:numId="18" w16cid:durableId="1272319957">
    <w:abstractNumId w:val="23"/>
  </w:num>
  <w:num w:numId="19" w16cid:durableId="586962679">
    <w:abstractNumId w:val="27"/>
  </w:num>
  <w:num w:numId="20" w16cid:durableId="1791820496">
    <w:abstractNumId w:val="13"/>
  </w:num>
  <w:num w:numId="21" w16cid:durableId="479855972">
    <w:abstractNumId w:val="20"/>
  </w:num>
  <w:num w:numId="22" w16cid:durableId="1535339832">
    <w:abstractNumId w:val="8"/>
  </w:num>
  <w:num w:numId="23" w16cid:durableId="1666057401">
    <w:abstractNumId w:val="21"/>
  </w:num>
  <w:num w:numId="24" w16cid:durableId="1852067417">
    <w:abstractNumId w:val="5"/>
  </w:num>
  <w:num w:numId="25" w16cid:durableId="639532997">
    <w:abstractNumId w:val="17"/>
  </w:num>
  <w:num w:numId="26" w16cid:durableId="1419794304">
    <w:abstractNumId w:val="2"/>
  </w:num>
  <w:num w:numId="27" w16cid:durableId="474101046">
    <w:abstractNumId w:val="15"/>
  </w:num>
  <w:num w:numId="28" w16cid:durableId="278608036">
    <w:abstractNumId w:val="19"/>
  </w:num>
  <w:num w:numId="29" w16cid:durableId="206629808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DB"/>
    <w:rsid w:val="00001342"/>
    <w:rsid w:val="000020D8"/>
    <w:rsid w:val="00002FFA"/>
    <w:rsid w:val="000041DB"/>
    <w:rsid w:val="000052BF"/>
    <w:rsid w:val="0000603D"/>
    <w:rsid w:val="000153F7"/>
    <w:rsid w:val="00015A89"/>
    <w:rsid w:val="00021EA8"/>
    <w:rsid w:val="000221C1"/>
    <w:rsid w:val="00023E67"/>
    <w:rsid w:val="000368C5"/>
    <w:rsid w:val="00045222"/>
    <w:rsid w:val="000454C3"/>
    <w:rsid w:val="00055E28"/>
    <w:rsid w:val="00057D0C"/>
    <w:rsid w:val="00062F21"/>
    <w:rsid w:val="00067DD9"/>
    <w:rsid w:val="0007544E"/>
    <w:rsid w:val="00077AED"/>
    <w:rsid w:val="0008093E"/>
    <w:rsid w:val="00082872"/>
    <w:rsid w:val="0008612C"/>
    <w:rsid w:val="00091DCF"/>
    <w:rsid w:val="0009327D"/>
    <w:rsid w:val="00094851"/>
    <w:rsid w:val="0009762B"/>
    <w:rsid w:val="000A13BC"/>
    <w:rsid w:val="000A562D"/>
    <w:rsid w:val="000B19B0"/>
    <w:rsid w:val="000B31A4"/>
    <w:rsid w:val="000B4B73"/>
    <w:rsid w:val="000C1A60"/>
    <w:rsid w:val="000C631F"/>
    <w:rsid w:val="000C7BA5"/>
    <w:rsid w:val="000D60BA"/>
    <w:rsid w:val="000E1637"/>
    <w:rsid w:val="000F28BC"/>
    <w:rsid w:val="000F4E85"/>
    <w:rsid w:val="00101BDE"/>
    <w:rsid w:val="001034DA"/>
    <w:rsid w:val="00104697"/>
    <w:rsid w:val="0010726D"/>
    <w:rsid w:val="00107652"/>
    <w:rsid w:val="00112001"/>
    <w:rsid w:val="00115230"/>
    <w:rsid w:val="0011585B"/>
    <w:rsid w:val="00120075"/>
    <w:rsid w:val="00124F62"/>
    <w:rsid w:val="001323B2"/>
    <w:rsid w:val="001374ED"/>
    <w:rsid w:val="001401FE"/>
    <w:rsid w:val="001443DF"/>
    <w:rsid w:val="001450F5"/>
    <w:rsid w:val="00151C64"/>
    <w:rsid w:val="001525CF"/>
    <w:rsid w:val="001609D8"/>
    <w:rsid w:val="001615F2"/>
    <w:rsid w:val="00161EAC"/>
    <w:rsid w:val="00164201"/>
    <w:rsid w:val="00171E7F"/>
    <w:rsid w:val="00177F88"/>
    <w:rsid w:val="0018682E"/>
    <w:rsid w:val="001900CF"/>
    <w:rsid w:val="00192E92"/>
    <w:rsid w:val="00195984"/>
    <w:rsid w:val="001A1534"/>
    <w:rsid w:val="001A1CEE"/>
    <w:rsid w:val="001A1F39"/>
    <w:rsid w:val="001B1CD5"/>
    <w:rsid w:val="001B3FC8"/>
    <w:rsid w:val="001B4D75"/>
    <w:rsid w:val="001C253F"/>
    <w:rsid w:val="001C35D7"/>
    <w:rsid w:val="001C6B59"/>
    <w:rsid w:val="001D02DA"/>
    <w:rsid w:val="001D0598"/>
    <w:rsid w:val="001D0E4F"/>
    <w:rsid w:val="001D3188"/>
    <w:rsid w:val="001D3C32"/>
    <w:rsid w:val="001E2BAE"/>
    <w:rsid w:val="001E45B3"/>
    <w:rsid w:val="001F06C2"/>
    <w:rsid w:val="001F3CD3"/>
    <w:rsid w:val="001F4461"/>
    <w:rsid w:val="001F4CEC"/>
    <w:rsid w:val="001F5368"/>
    <w:rsid w:val="001F735A"/>
    <w:rsid w:val="00201E3E"/>
    <w:rsid w:val="00203FA4"/>
    <w:rsid w:val="00205CCD"/>
    <w:rsid w:val="00212325"/>
    <w:rsid w:val="00214CC6"/>
    <w:rsid w:val="00221A54"/>
    <w:rsid w:val="00226287"/>
    <w:rsid w:val="00227009"/>
    <w:rsid w:val="002306A0"/>
    <w:rsid w:val="00232720"/>
    <w:rsid w:val="002329E4"/>
    <w:rsid w:val="00234310"/>
    <w:rsid w:val="00236D57"/>
    <w:rsid w:val="00245787"/>
    <w:rsid w:val="002464F5"/>
    <w:rsid w:val="00252AE9"/>
    <w:rsid w:val="00254F61"/>
    <w:rsid w:val="0025529D"/>
    <w:rsid w:val="00255BD4"/>
    <w:rsid w:val="00256D5B"/>
    <w:rsid w:val="00260A06"/>
    <w:rsid w:val="00261795"/>
    <w:rsid w:val="00261DA6"/>
    <w:rsid w:val="00272C4A"/>
    <w:rsid w:val="00275BBF"/>
    <w:rsid w:val="002772F7"/>
    <w:rsid w:val="002800AD"/>
    <w:rsid w:val="0028090D"/>
    <w:rsid w:val="002859C0"/>
    <w:rsid w:val="002866AA"/>
    <w:rsid w:val="00290C35"/>
    <w:rsid w:val="00292A5F"/>
    <w:rsid w:val="002A6231"/>
    <w:rsid w:val="002A7A53"/>
    <w:rsid w:val="002B1364"/>
    <w:rsid w:val="002B2156"/>
    <w:rsid w:val="002B3D4A"/>
    <w:rsid w:val="002B51F4"/>
    <w:rsid w:val="002B6860"/>
    <w:rsid w:val="002C2A88"/>
    <w:rsid w:val="002C4062"/>
    <w:rsid w:val="002C4321"/>
    <w:rsid w:val="002C63C5"/>
    <w:rsid w:val="002D54A1"/>
    <w:rsid w:val="002D7A8A"/>
    <w:rsid w:val="002E1AB6"/>
    <w:rsid w:val="002E1D97"/>
    <w:rsid w:val="002E2C28"/>
    <w:rsid w:val="002E4178"/>
    <w:rsid w:val="002E7288"/>
    <w:rsid w:val="002F601F"/>
    <w:rsid w:val="00304411"/>
    <w:rsid w:val="00312477"/>
    <w:rsid w:val="003128D0"/>
    <w:rsid w:val="003147AF"/>
    <w:rsid w:val="0031506F"/>
    <w:rsid w:val="00316B06"/>
    <w:rsid w:val="003175F3"/>
    <w:rsid w:val="00324A43"/>
    <w:rsid w:val="00325901"/>
    <w:rsid w:val="00330633"/>
    <w:rsid w:val="00335421"/>
    <w:rsid w:val="0033627D"/>
    <w:rsid w:val="00342284"/>
    <w:rsid w:val="00344B83"/>
    <w:rsid w:val="003502AD"/>
    <w:rsid w:val="00357F00"/>
    <w:rsid w:val="0036157B"/>
    <w:rsid w:val="00362D76"/>
    <w:rsid w:val="00364521"/>
    <w:rsid w:val="00373325"/>
    <w:rsid w:val="00374D72"/>
    <w:rsid w:val="00382493"/>
    <w:rsid w:val="00386377"/>
    <w:rsid w:val="003972BC"/>
    <w:rsid w:val="00397D02"/>
    <w:rsid w:val="003A069B"/>
    <w:rsid w:val="003A1864"/>
    <w:rsid w:val="003A676E"/>
    <w:rsid w:val="003A6A5B"/>
    <w:rsid w:val="003B3D61"/>
    <w:rsid w:val="003C022F"/>
    <w:rsid w:val="003C1E30"/>
    <w:rsid w:val="003C33E3"/>
    <w:rsid w:val="003C35B9"/>
    <w:rsid w:val="003C5A5F"/>
    <w:rsid w:val="003C6EB2"/>
    <w:rsid w:val="003D74D6"/>
    <w:rsid w:val="003E696F"/>
    <w:rsid w:val="003E7403"/>
    <w:rsid w:val="003F07FA"/>
    <w:rsid w:val="003F2C46"/>
    <w:rsid w:val="00407BA8"/>
    <w:rsid w:val="00414FB6"/>
    <w:rsid w:val="00420D6E"/>
    <w:rsid w:val="00422500"/>
    <w:rsid w:val="004252D7"/>
    <w:rsid w:val="00430AA6"/>
    <w:rsid w:val="00431825"/>
    <w:rsid w:val="004358C7"/>
    <w:rsid w:val="004430D6"/>
    <w:rsid w:val="004469A3"/>
    <w:rsid w:val="00452CEF"/>
    <w:rsid w:val="00453F27"/>
    <w:rsid w:val="00455528"/>
    <w:rsid w:val="0045711B"/>
    <w:rsid w:val="004618AE"/>
    <w:rsid w:val="00462868"/>
    <w:rsid w:val="00463C67"/>
    <w:rsid w:val="00463D89"/>
    <w:rsid w:val="00465CC0"/>
    <w:rsid w:val="00467612"/>
    <w:rsid w:val="0047335B"/>
    <w:rsid w:val="0048083E"/>
    <w:rsid w:val="00481C77"/>
    <w:rsid w:val="004839B6"/>
    <w:rsid w:val="00492807"/>
    <w:rsid w:val="00494FAC"/>
    <w:rsid w:val="004A6060"/>
    <w:rsid w:val="004A69C9"/>
    <w:rsid w:val="004B7D28"/>
    <w:rsid w:val="004C11DA"/>
    <w:rsid w:val="004C1E26"/>
    <w:rsid w:val="004C3333"/>
    <w:rsid w:val="004C3BF3"/>
    <w:rsid w:val="004D055C"/>
    <w:rsid w:val="004D538E"/>
    <w:rsid w:val="004D7917"/>
    <w:rsid w:val="004E163F"/>
    <w:rsid w:val="004E3F45"/>
    <w:rsid w:val="004E4AF7"/>
    <w:rsid w:val="004E4C14"/>
    <w:rsid w:val="00502D1C"/>
    <w:rsid w:val="00503148"/>
    <w:rsid w:val="0050639A"/>
    <w:rsid w:val="00512847"/>
    <w:rsid w:val="00512FBF"/>
    <w:rsid w:val="00520071"/>
    <w:rsid w:val="0052137E"/>
    <w:rsid w:val="00532100"/>
    <w:rsid w:val="00532335"/>
    <w:rsid w:val="005323B3"/>
    <w:rsid w:val="00534F49"/>
    <w:rsid w:val="00536191"/>
    <w:rsid w:val="005429DF"/>
    <w:rsid w:val="005438B0"/>
    <w:rsid w:val="00545468"/>
    <w:rsid w:val="005465C1"/>
    <w:rsid w:val="00550AA1"/>
    <w:rsid w:val="0055752D"/>
    <w:rsid w:val="00561688"/>
    <w:rsid w:val="00567082"/>
    <w:rsid w:val="00567412"/>
    <w:rsid w:val="00571480"/>
    <w:rsid w:val="00573AA0"/>
    <w:rsid w:val="00577902"/>
    <w:rsid w:val="00583D44"/>
    <w:rsid w:val="00584CCA"/>
    <w:rsid w:val="00584E46"/>
    <w:rsid w:val="00586B6B"/>
    <w:rsid w:val="00592C11"/>
    <w:rsid w:val="00593048"/>
    <w:rsid w:val="00593FE3"/>
    <w:rsid w:val="005A2F56"/>
    <w:rsid w:val="005A52C1"/>
    <w:rsid w:val="005A5F91"/>
    <w:rsid w:val="005A7302"/>
    <w:rsid w:val="005B0A68"/>
    <w:rsid w:val="005B1310"/>
    <w:rsid w:val="005B139D"/>
    <w:rsid w:val="005B4BB8"/>
    <w:rsid w:val="005B678A"/>
    <w:rsid w:val="005B70DC"/>
    <w:rsid w:val="005C3254"/>
    <w:rsid w:val="005C4D1C"/>
    <w:rsid w:val="005D3BDF"/>
    <w:rsid w:val="005D3E9E"/>
    <w:rsid w:val="005D512A"/>
    <w:rsid w:val="005E2A90"/>
    <w:rsid w:val="005E355C"/>
    <w:rsid w:val="005E5891"/>
    <w:rsid w:val="005F030D"/>
    <w:rsid w:val="005F0C7D"/>
    <w:rsid w:val="005F0D64"/>
    <w:rsid w:val="005F0DA4"/>
    <w:rsid w:val="005F34F6"/>
    <w:rsid w:val="005F57DB"/>
    <w:rsid w:val="005F6966"/>
    <w:rsid w:val="006001C5"/>
    <w:rsid w:val="0060147B"/>
    <w:rsid w:val="00604043"/>
    <w:rsid w:val="006056C5"/>
    <w:rsid w:val="0060609A"/>
    <w:rsid w:val="00610550"/>
    <w:rsid w:val="00615D44"/>
    <w:rsid w:val="00616118"/>
    <w:rsid w:val="00621885"/>
    <w:rsid w:val="00625465"/>
    <w:rsid w:val="00627234"/>
    <w:rsid w:val="006275E6"/>
    <w:rsid w:val="00644F3C"/>
    <w:rsid w:val="0064501F"/>
    <w:rsid w:val="006537C3"/>
    <w:rsid w:val="00653A4A"/>
    <w:rsid w:val="00654A4E"/>
    <w:rsid w:val="00655258"/>
    <w:rsid w:val="00657875"/>
    <w:rsid w:val="00657A07"/>
    <w:rsid w:val="00661EFA"/>
    <w:rsid w:val="00666C8E"/>
    <w:rsid w:val="0066736C"/>
    <w:rsid w:val="006739B4"/>
    <w:rsid w:val="00674A7E"/>
    <w:rsid w:val="00676944"/>
    <w:rsid w:val="00680A5F"/>
    <w:rsid w:val="006826A8"/>
    <w:rsid w:val="00684FD4"/>
    <w:rsid w:val="006858AE"/>
    <w:rsid w:val="00692159"/>
    <w:rsid w:val="0069390F"/>
    <w:rsid w:val="00694672"/>
    <w:rsid w:val="00694FE5"/>
    <w:rsid w:val="006961BA"/>
    <w:rsid w:val="006A5483"/>
    <w:rsid w:val="006A7497"/>
    <w:rsid w:val="006B3DA0"/>
    <w:rsid w:val="006B6E95"/>
    <w:rsid w:val="006C09D4"/>
    <w:rsid w:val="006C2705"/>
    <w:rsid w:val="006C3991"/>
    <w:rsid w:val="006C5EA4"/>
    <w:rsid w:val="006D2A9B"/>
    <w:rsid w:val="006D7EF3"/>
    <w:rsid w:val="006E0321"/>
    <w:rsid w:val="006E53B3"/>
    <w:rsid w:val="006E591A"/>
    <w:rsid w:val="006E62D4"/>
    <w:rsid w:val="006E7BE4"/>
    <w:rsid w:val="006F2258"/>
    <w:rsid w:val="006F2371"/>
    <w:rsid w:val="006F30EA"/>
    <w:rsid w:val="006F500C"/>
    <w:rsid w:val="00703ED1"/>
    <w:rsid w:val="00705B38"/>
    <w:rsid w:val="00713252"/>
    <w:rsid w:val="0071628D"/>
    <w:rsid w:val="00733823"/>
    <w:rsid w:val="007354F0"/>
    <w:rsid w:val="007359D0"/>
    <w:rsid w:val="00736586"/>
    <w:rsid w:val="00737161"/>
    <w:rsid w:val="00741E9B"/>
    <w:rsid w:val="007451FC"/>
    <w:rsid w:val="00747DBE"/>
    <w:rsid w:val="00760D78"/>
    <w:rsid w:val="00764806"/>
    <w:rsid w:val="00771C4A"/>
    <w:rsid w:val="007755E6"/>
    <w:rsid w:val="00776463"/>
    <w:rsid w:val="0078347D"/>
    <w:rsid w:val="00787FE6"/>
    <w:rsid w:val="007928D4"/>
    <w:rsid w:val="00794A14"/>
    <w:rsid w:val="0079669F"/>
    <w:rsid w:val="00797A74"/>
    <w:rsid w:val="007A17B0"/>
    <w:rsid w:val="007A24E3"/>
    <w:rsid w:val="007A473B"/>
    <w:rsid w:val="007A50FD"/>
    <w:rsid w:val="007A62BD"/>
    <w:rsid w:val="007A72CF"/>
    <w:rsid w:val="007B2BF2"/>
    <w:rsid w:val="007B5B88"/>
    <w:rsid w:val="007C0ACC"/>
    <w:rsid w:val="007C3D4A"/>
    <w:rsid w:val="007C5FA9"/>
    <w:rsid w:val="007D19A5"/>
    <w:rsid w:val="007D3866"/>
    <w:rsid w:val="007E02C4"/>
    <w:rsid w:val="007E3B9E"/>
    <w:rsid w:val="007E4CDD"/>
    <w:rsid w:val="007E56C0"/>
    <w:rsid w:val="007E7422"/>
    <w:rsid w:val="007E75C7"/>
    <w:rsid w:val="007E7C8F"/>
    <w:rsid w:val="007F02C9"/>
    <w:rsid w:val="007F0CE7"/>
    <w:rsid w:val="007F7B3F"/>
    <w:rsid w:val="00804837"/>
    <w:rsid w:val="00805907"/>
    <w:rsid w:val="00816C76"/>
    <w:rsid w:val="008179EB"/>
    <w:rsid w:val="008249F5"/>
    <w:rsid w:val="00825FA9"/>
    <w:rsid w:val="00826FFB"/>
    <w:rsid w:val="008270D9"/>
    <w:rsid w:val="008357C4"/>
    <w:rsid w:val="008401D7"/>
    <w:rsid w:val="00841626"/>
    <w:rsid w:val="00846975"/>
    <w:rsid w:val="00846FDE"/>
    <w:rsid w:val="00853B00"/>
    <w:rsid w:val="00856686"/>
    <w:rsid w:val="0086323F"/>
    <w:rsid w:val="00863310"/>
    <w:rsid w:val="008638BD"/>
    <w:rsid w:val="00865628"/>
    <w:rsid w:val="00867667"/>
    <w:rsid w:val="00873E8B"/>
    <w:rsid w:val="00875C6E"/>
    <w:rsid w:val="00876684"/>
    <w:rsid w:val="00880DAE"/>
    <w:rsid w:val="00881336"/>
    <w:rsid w:val="008856E7"/>
    <w:rsid w:val="00891F90"/>
    <w:rsid w:val="00892565"/>
    <w:rsid w:val="00892662"/>
    <w:rsid w:val="00897B23"/>
    <w:rsid w:val="008A0E71"/>
    <w:rsid w:val="008A1C03"/>
    <w:rsid w:val="008A4ABA"/>
    <w:rsid w:val="008A737A"/>
    <w:rsid w:val="008B4A40"/>
    <w:rsid w:val="008B4B43"/>
    <w:rsid w:val="008B4DCE"/>
    <w:rsid w:val="008B6377"/>
    <w:rsid w:val="008C032D"/>
    <w:rsid w:val="008C5E6E"/>
    <w:rsid w:val="008C7A46"/>
    <w:rsid w:val="008D153F"/>
    <w:rsid w:val="008D1899"/>
    <w:rsid w:val="008D2970"/>
    <w:rsid w:val="008D4350"/>
    <w:rsid w:val="008D521D"/>
    <w:rsid w:val="008E0997"/>
    <w:rsid w:val="008E603B"/>
    <w:rsid w:val="008E7434"/>
    <w:rsid w:val="008F0098"/>
    <w:rsid w:val="008F2C2A"/>
    <w:rsid w:val="008F3BF0"/>
    <w:rsid w:val="008F41BD"/>
    <w:rsid w:val="008F424B"/>
    <w:rsid w:val="008F7404"/>
    <w:rsid w:val="008F76AC"/>
    <w:rsid w:val="009048E8"/>
    <w:rsid w:val="0090561E"/>
    <w:rsid w:val="00906C5B"/>
    <w:rsid w:val="0091080E"/>
    <w:rsid w:val="0091628A"/>
    <w:rsid w:val="00916593"/>
    <w:rsid w:val="009201AC"/>
    <w:rsid w:val="009217A5"/>
    <w:rsid w:val="00922963"/>
    <w:rsid w:val="00923021"/>
    <w:rsid w:val="00924999"/>
    <w:rsid w:val="009307CA"/>
    <w:rsid w:val="009318E6"/>
    <w:rsid w:val="00936EE1"/>
    <w:rsid w:val="0094037E"/>
    <w:rsid w:val="009406BD"/>
    <w:rsid w:val="00942992"/>
    <w:rsid w:val="009440E5"/>
    <w:rsid w:val="00950A68"/>
    <w:rsid w:val="00954430"/>
    <w:rsid w:val="009550CA"/>
    <w:rsid w:val="00957478"/>
    <w:rsid w:val="009576C0"/>
    <w:rsid w:val="00961697"/>
    <w:rsid w:val="009671BF"/>
    <w:rsid w:val="00970E64"/>
    <w:rsid w:val="0097433B"/>
    <w:rsid w:val="00976539"/>
    <w:rsid w:val="00986C11"/>
    <w:rsid w:val="00996068"/>
    <w:rsid w:val="0099653B"/>
    <w:rsid w:val="009A01C2"/>
    <w:rsid w:val="009A0F6C"/>
    <w:rsid w:val="009A37BC"/>
    <w:rsid w:val="009A5096"/>
    <w:rsid w:val="009A6D16"/>
    <w:rsid w:val="009A7175"/>
    <w:rsid w:val="009B0209"/>
    <w:rsid w:val="009B0388"/>
    <w:rsid w:val="009B4260"/>
    <w:rsid w:val="009C09B0"/>
    <w:rsid w:val="009C2667"/>
    <w:rsid w:val="009C5A54"/>
    <w:rsid w:val="009D1B6E"/>
    <w:rsid w:val="009D2778"/>
    <w:rsid w:val="009D29D7"/>
    <w:rsid w:val="009D38CF"/>
    <w:rsid w:val="009D3F18"/>
    <w:rsid w:val="009D6CC6"/>
    <w:rsid w:val="009E13C0"/>
    <w:rsid w:val="009E1831"/>
    <w:rsid w:val="009E3C22"/>
    <w:rsid w:val="009E3E74"/>
    <w:rsid w:val="009E6D50"/>
    <w:rsid w:val="009F0AC0"/>
    <w:rsid w:val="009F0FBF"/>
    <w:rsid w:val="009F2430"/>
    <w:rsid w:val="009F2F17"/>
    <w:rsid w:val="009F4321"/>
    <w:rsid w:val="009F7969"/>
    <w:rsid w:val="00A023C4"/>
    <w:rsid w:val="00A03706"/>
    <w:rsid w:val="00A078C6"/>
    <w:rsid w:val="00A12DA5"/>
    <w:rsid w:val="00A13AF4"/>
    <w:rsid w:val="00A16812"/>
    <w:rsid w:val="00A200E0"/>
    <w:rsid w:val="00A44343"/>
    <w:rsid w:val="00A46B73"/>
    <w:rsid w:val="00A46F21"/>
    <w:rsid w:val="00A51619"/>
    <w:rsid w:val="00A5184B"/>
    <w:rsid w:val="00A628D2"/>
    <w:rsid w:val="00A62A61"/>
    <w:rsid w:val="00A65C7E"/>
    <w:rsid w:val="00A67330"/>
    <w:rsid w:val="00A738B5"/>
    <w:rsid w:val="00A759ED"/>
    <w:rsid w:val="00A7753C"/>
    <w:rsid w:val="00A7789B"/>
    <w:rsid w:val="00A81A96"/>
    <w:rsid w:val="00A82104"/>
    <w:rsid w:val="00A850D2"/>
    <w:rsid w:val="00A95EA3"/>
    <w:rsid w:val="00AA54A3"/>
    <w:rsid w:val="00AB6DE6"/>
    <w:rsid w:val="00AC085D"/>
    <w:rsid w:val="00AC14EA"/>
    <w:rsid w:val="00AC4B91"/>
    <w:rsid w:val="00AD203B"/>
    <w:rsid w:val="00AE1BE3"/>
    <w:rsid w:val="00AE589F"/>
    <w:rsid w:val="00AE6BF9"/>
    <w:rsid w:val="00AF7562"/>
    <w:rsid w:val="00B00B56"/>
    <w:rsid w:val="00B0244A"/>
    <w:rsid w:val="00B04E75"/>
    <w:rsid w:val="00B0673D"/>
    <w:rsid w:val="00B072E8"/>
    <w:rsid w:val="00B0776D"/>
    <w:rsid w:val="00B102CF"/>
    <w:rsid w:val="00B10599"/>
    <w:rsid w:val="00B130D1"/>
    <w:rsid w:val="00B14D6B"/>
    <w:rsid w:val="00B16EA3"/>
    <w:rsid w:val="00B21D4E"/>
    <w:rsid w:val="00B2793C"/>
    <w:rsid w:val="00B40119"/>
    <w:rsid w:val="00B40F99"/>
    <w:rsid w:val="00B41BC7"/>
    <w:rsid w:val="00B42AEF"/>
    <w:rsid w:val="00B51F8F"/>
    <w:rsid w:val="00B56619"/>
    <w:rsid w:val="00B56E4C"/>
    <w:rsid w:val="00B57A30"/>
    <w:rsid w:val="00B619DC"/>
    <w:rsid w:val="00B66DA0"/>
    <w:rsid w:val="00B71CE6"/>
    <w:rsid w:val="00B76516"/>
    <w:rsid w:val="00B77DBD"/>
    <w:rsid w:val="00B823B2"/>
    <w:rsid w:val="00B86104"/>
    <w:rsid w:val="00B97C26"/>
    <w:rsid w:val="00B97D3A"/>
    <w:rsid w:val="00BA0E84"/>
    <w:rsid w:val="00BA49C8"/>
    <w:rsid w:val="00BA586B"/>
    <w:rsid w:val="00BB0ED9"/>
    <w:rsid w:val="00BC1993"/>
    <w:rsid w:val="00BC2F08"/>
    <w:rsid w:val="00BC38D7"/>
    <w:rsid w:val="00BC4B14"/>
    <w:rsid w:val="00BD4BDE"/>
    <w:rsid w:val="00BF1ABE"/>
    <w:rsid w:val="00C0254D"/>
    <w:rsid w:val="00C079A6"/>
    <w:rsid w:val="00C10BF7"/>
    <w:rsid w:val="00C11A31"/>
    <w:rsid w:val="00C11E66"/>
    <w:rsid w:val="00C12211"/>
    <w:rsid w:val="00C2224C"/>
    <w:rsid w:val="00C25A1D"/>
    <w:rsid w:val="00C274EE"/>
    <w:rsid w:val="00C33262"/>
    <w:rsid w:val="00C34F05"/>
    <w:rsid w:val="00C375B9"/>
    <w:rsid w:val="00C4097F"/>
    <w:rsid w:val="00C43721"/>
    <w:rsid w:val="00C44501"/>
    <w:rsid w:val="00C51742"/>
    <w:rsid w:val="00C53F08"/>
    <w:rsid w:val="00C5624E"/>
    <w:rsid w:val="00C564E1"/>
    <w:rsid w:val="00C638AC"/>
    <w:rsid w:val="00C64198"/>
    <w:rsid w:val="00C6437D"/>
    <w:rsid w:val="00C715E3"/>
    <w:rsid w:val="00C82741"/>
    <w:rsid w:val="00C84D5B"/>
    <w:rsid w:val="00C87FBA"/>
    <w:rsid w:val="00C93158"/>
    <w:rsid w:val="00C94E1E"/>
    <w:rsid w:val="00C97965"/>
    <w:rsid w:val="00CA25EE"/>
    <w:rsid w:val="00CA6975"/>
    <w:rsid w:val="00CB21A8"/>
    <w:rsid w:val="00CB2244"/>
    <w:rsid w:val="00CB2AA4"/>
    <w:rsid w:val="00CB39D0"/>
    <w:rsid w:val="00CD1991"/>
    <w:rsid w:val="00CD3107"/>
    <w:rsid w:val="00CE3BEC"/>
    <w:rsid w:val="00CE4804"/>
    <w:rsid w:val="00CE7B55"/>
    <w:rsid w:val="00CF0D17"/>
    <w:rsid w:val="00CF2D23"/>
    <w:rsid w:val="00CF7464"/>
    <w:rsid w:val="00D0595C"/>
    <w:rsid w:val="00D100A3"/>
    <w:rsid w:val="00D1217C"/>
    <w:rsid w:val="00D1353B"/>
    <w:rsid w:val="00D16D13"/>
    <w:rsid w:val="00D20BD5"/>
    <w:rsid w:val="00D22CBD"/>
    <w:rsid w:val="00D24309"/>
    <w:rsid w:val="00D2576D"/>
    <w:rsid w:val="00D261FF"/>
    <w:rsid w:val="00D3114F"/>
    <w:rsid w:val="00D3149E"/>
    <w:rsid w:val="00D33DC5"/>
    <w:rsid w:val="00D34622"/>
    <w:rsid w:val="00D35969"/>
    <w:rsid w:val="00D35D5A"/>
    <w:rsid w:val="00D36A0B"/>
    <w:rsid w:val="00D40FB0"/>
    <w:rsid w:val="00D424BD"/>
    <w:rsid w:val="00D44571"/>
    <w:rsid w:val="00D47DC4"/>
    <w:rsid w:val="00D50FB8"/>
    <w:rsid w:val="00D53409"/>
    <w:rsid w:val="00D535FA"/>
    <w:rsid w:val="00D54167"/>
    <w:rsid w:val="00D6131F"/>
    <w:rsid w:val="00D614DB"/>
    <w:rsid w:val="00D6380B"/>
    <w:rsid w:val="00D65213"/>
    <w:rsid w:val="00D71744"/>
    <w:rsid w:val="00D732E5"/>
    <w:rsid w:val="00D81178"/>
    <w:rsid w:val="00D81C81"/>
    <w:rsid w:val="00D82672"/>
    <w:rsid w:val="00D865A7"/>
    <w:rsid w:val="00D92EE1"/>
    <w:rsid w:val="00D94B51"/>
    <w:rsid w:val="00D978B0"/>
    <w:rsid w:val="00DA15BD"/>
    <w:rsid w:val="00DA1AED"/>
    <w:rsid w:val="00DA4031"/>
    <w:rsid w:val="00DA735F"/>
    <w:rsid w:val="00DC05DD"/>
    <w:rsid w:val="00DC476A"/>
    <w:rsid w:val="00DC4EE0"/>
    <w:rsid w:val="00DC5C8F"/>
    <w:rsid w:val="00DC712E"/>
    <w:rsid w:val="00DC7E6A"/>
    <w:rsid w:val="00DD2C12"/>
    <w:rsid w:val="00DD4DA7"/>
    <w:rsid w:val="00DE09BD"/>
    <w:rsid w:val="00DE6AB9"/>
    <w:rsid w:val="00DF746A"/>
    <w:rsid w:val="00DF7617"/>
    <w:rsid w:val="00DF7BFA"/>
    <w:rsid w:val="00E15D6A"/>
    <w:rsid w:val="00E17F03"/>
    <w:rsid w:val="00E22FFD"/>
    <w:rsid w:val="00E238E5"/>
    <w:rsid w:val="00E319CA"/>
    <w:rsid w:val="00E31F34"/>
    <w:rsid w:val="00E341E5"/>
    <w:rsid w:val="00E433EA"/>
    <w:rsid w:val="00E45EA7"/>
    <w:rsid w:val="00E466F7"/>
    <w:rsid w:val="00E47D08"/>
    <w:rsid w:val="00E55AE4"/>
    <w:rsid w:val="00E6065E"/>
    <w:rsid w:val="00E62059"/>
    <w:rsid w:val="00E6577D"/>
    <w:rsid w:val="00E6593F"/>
    <w:rsid w:val="00E7658B"/>
    <w:rsid w:val="00E847F8"/>
    <w:rsid w:val="00E85801"/>
    <w:rsid w:val="00E916F9"/>
    <w:rsid w:val="00E92D5E"/>
    <w:rsid w:val="00EA50F3"/>
    <w:rsid w:val="00EB17A7"/>
    <w:rsid w:val="00EB1856"/>
    <w:rsid w:val="00EB4CFD"/>
    <w:rsid w:val="00EC0A4F"/>
    <w:rsid w:val="00EC32B5"/>
    <w:rsid w:val="00EC6373"/>
    <w:rsid w:val="00EC6868"/>
    <w:rsid w:val="00ED21B6"/>
    <w:rsid w:val="00ED4D22"/>
    <w:rsid w:val="00ED61D6"/>
    <w:rsid w:val="00EE763C"/>
    <w:rsid w:val="00EF0D84"/>
    <w:rsid w:val="00EF2162"/>
    <w:rsid w:val="00EF2B4B"/>
    <w:rsid w:val="00EF369F"/>
    <w:rsid w:val="00EF498E"/>
    <w:rsid w:val="00EF68F0"/>
    <w:rsid w:val="00F02C52"/>
    <w:rsid w:val="00F0354C"/>
    <w:rsid w:val="00F050A0"/>
    <w:rsid w:val="00F10311"/>
    <w:rsid w:val="00F106DB"/>
    <w:rsid w:val="00F13C5F"/>
    <w:rsid w:val="00F16F48"/>
    <w:rsid w:val="00F17FC4"/>
    <w:rsid w:val="00F20C3F"/>
    <w:rsid w:val="00F22C77"/>
    <w:rsid w:val="00F24234"/>
    <w:rsid w:val="00F309F2"/>
    <w:rsid w:val="00F31276"/>
    <w:rsid w:val="00F31CD7"/>
    <w:rsid w:val="00F3576E"/>
    <w:rsid w:val="00F364BD"/>
    <w:rsid w:val="00F3677F"/>
    <w:rsid w:val="00F36EF5"/>
    <w:rsid w:val="00F40020"/>
    <w:rsid w:val="00F408B4"/>
    <w:rsid w:val="00F47116"/>
    <w:rsid w:val="00F47BCF"/>
    <w:rsid w:val="00F50E92"/>
    <w:rsid w:val="00F55A5A"/>
    <w:rsid w:val="00F5669F"/>
    <w:rsid w:val="00F64714"/>
    <w:rsid w:val="00F66BC9"/>
    <w:rsid w:val="00F70124"/>
    <w:rsid w:val="00F703AE"/>
    <w:rsid w:val="00F707F3"/>
    <w:rsid w:val="00F77BDE"/>
    <w:rsid w:val="00F803F0"/>
    <w:rsid w:val="00F803F4"/>
    <w:rsid w:val="00F869A9"/>
    <w:rsid w:val="00F877BF"/>
    <w:rsid w:val="00F87D95"/>
    <w:rsid w:val="00F90786"/>
    <w:rsid w:val="00F93078"/>
    <w:rsid w:val="00F9431C"/>
    <w:rsid w:val="00F9513E"/>
    <w:rsid w:val="00F95B85"/>
    <w:rsid w:val="00FA2B7D"/>
    <w:rsid w:val="00FA3323"/>
    <w:rsid w:val="00FA5FD0"/>
    <w:rsid w:val="00FB20C7"/>
    <w:rsid w:val="00FB7EB5"/>
    <w:rsid w:val="00FC027B"/>
    <w:rsid w:val="00FC1CF7"/>
    <w:rsid w:val="00FC6F4B"/>
    <w:rsid w:val="00FF17FF"/>
    <w:rsid w:val="00FF5DE8"/>
    <w:rsid w:val="00FF7744"/>
    <w:rsid w:val="00FF778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A4A5A"/>
  <w15:docId w15:val="{B091174A-42EC-4D4D-B720-3114AD8D3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102CF"/>
    <w:pPr>
      <w:spacing w:after="0" w:line="240" w:lineRule="auto"/>
    </w:pPr>
  </w:style>
  <w:style w:type="paragraph" w:styleId="berschrift1">
    <w:name w:val="heading 1"/>
    <w:basedOn w:val="Standard"/>
    <w:next w:val="Standard"/>
    <w:link w:val="berschrift1Zchn"/>
    <w:uiPriority w:val="9"/>
    <w:qFormat/>
    <w:rsid w:val="006F2258"/>
    <w:pPr>
      <w:keepNext/>
      <w:keepLines/>
      <w:numPr>
        <w:numId w:val="1"/>
      </w:numPr>
      <w:spacing w:before="480"/>
      <w:ind w:left="1021" w:hanging="1021"/>
      <w:outlineLvl w:val="0"/>
    </w:pPr>
    <w:rPr>
      <w:rFonts w:eastAsiaTheme="majorEastAsia" w:cstheme="majorBidi"/>
      <w:b/>
      <w:bCs/>
      <w:sz w:val="32"/>
      <w:szCs w:val="28"/>
    </w:rPr>
  </w:style>
  <w:style w:type="paragraph" w:styleId="berschrift2">
    <w:name w:val="heading 2"/>
    <w:basedOn w:val="Standard"/>
    <w:next w:val="Standard"/>
    <w:link w:val="berschrift2Zchn"/>
    <w:uiPriority w:val="9"/>
    <w:unhideWhenUsed/>
    <w:qFormat/>
    <w:rsid w:val="006F2258"/>
    <w:pPr>
      <w:keepNext/>
      <w:keepLines/>
      <w:numPr>
        <w:ilvl w:val="1"/>
        <w:numId w:val="1"/>
      </w:numPr>
      <w:spacing w:before="240"/>
      <w:ind w:left="1021" w:hanging="1021"/>
      <w:outlineLvl w:val="1"/>
    </w:pPr>
    <w:rPr>
      <w:rFonts w:eastAsiaTheme="majorEastAsia" w:cstheme="majorBidi"/>
      <w:b/>
      <w:bCs/>
      <w:sz w:val="28"/>
      <w:szCs w:val="26"/>
    </w:rPr>
  </w:style>
  <w:style w:type="paragraph" w:styleId="berschrift3">
    <w:name w:val="heading 3"/>
    <w:basedOn w:val="Standard"/>
    <w:next w:val="Standard"/>
    <w:link w:val="berschrift3Zchn"/>
    <w:uiPriority w:val="9"/>
    <w:unhideWhenUsed/>
    <w:qFormat/>
    <w:rsid w:val="006F2258"/>
    <w:pPr>
      <w:keepNext/>
      <w:keepLines/>
      <w:numPr>
        <w:ilvl w:val="2"/>
        <w:numId w:val="1"/>
      </w:numPr>
      <w:spacing w:before="240"/>
      <w:ind w:left="1021" w:hanging="1021"/>
      <w:outlineLvl w:val="2"/>
    </w:pPr>
    <w:rPr>
      <w:rFonts w:eastAsiaTheme="majorEastAsia" w:cstheme="majorBidi"/>
      <w:b/>
      <w:bCs/>
      <w:sz w:val="24"/>
    </w:rPr>
  </w:style>
  <w:style w:type="paragraph" w:styleId="berschrift4">
    <w:name w:val="heading 4"/>
    <w:basedOn w:val="Standard"/>
    <w:next w:val="Standard"/>
    <w:link w:val="berschrift4Zchn"/>
    <w:uiPriority w:val="9"/>
    <w:unhideWhenUsed/>
    <w:qFormat/>
    <w:rsid w:val="006F2258"/>
    <w:pPr>
      <w:keepNext/>
      <w:keepLines/>
      <w:numPr>
        <w:ilvl w:val="3"/>
        <w:numId w:val="1"/>
      </w:numPr>
      <w:spacing w:before="240"/>
      <w:ind w:left="1021" w:hanging="1021"/>
      <w:outlineLvl w:val="3"/>
    </w:pPr>
    <w:rPr>
      <w:rFonts w:eastAsiaTheme="majorEastAsia" w:cstheme="majorBidi"/>
      <w:b/>
      <w:bCs/>
      <w:iCs/>
    </w:rPr>
  </w:style>
  <w:style w:type="paragraph" w:styleId="berschrift5">
    <w:name w:val="heading 5"/>
    <w:basedOn w:val="Standard"/>
    <w:next w:val="Standard"/>
    <w:link w:val="berschrift5Zchn"/>
    <w:uiPriority w:val="9"/>
    <w:unhideWhenUsed/>
    <w:qFormat/>
    <w:rsid w:val="006F2258"/>
    <w:pPr>
      <w:keepNext/>
      <w:keepLines/>
      <w:numPr>
        <w:ilvl w:val="4"/>
        <w:numId w:val="1"/>
      </w:numPr>
      <w:spacing w:before="240"/>
      <w:ind w:left="1021" w:hanging="1021"/>
      <w:outlineLvl w:val="4"/>
    </w:pPr>
    <w:rPr>
      <w:rFonts w:eastAsiaTheme="majorEastAsia" w:cstheme="majorBidi"/>
      <w:b/>
    </w:rPr>
  </w:style>
  <w:style w:type="paragraph" w:styleId="berschrift6">
    <w:name w:val="heading 6"/>
    <w:basedOn w:val="Standard"/>
    <w:next w:val="Standard"/>
    <w:link w:val="berschrift6Zchn"/>
    <w:uiPriority w:val="9"/>
    <w:semiHidden/>
    <w:unhideWhenUsed/>
    <w:rsid w:val="003C1E3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3C1E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3C1E3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3C1E3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2258"/>
    <w:rPr>
      <w:rFonts w:eastAsiaTheme="majorEastAsia" w:cstheme="majorBidi"/>
      <w:b/>
      <w:bCs/>
      <w:sz w:val="32"/>
      <w:szCs w:val="28"/>
    </w:rPr>
  </w:style>
  <w:style w:type="character" w:customStyle="1" w:styleId="berschrift2Zchn">
    <w:name w:val="Überschrift 2 Zchn"/>
    <w:basedOn w:val="Absatz-Standardschriftart"/>
    <w:link w:val="berschrift2"/>
    <w:uiPriority w:val="9"/>
    <w:rsid w:val="006F2258"/>
    <w:rPr>
      <w:rFonts w:eastAsiaTheme="majorEastAsia" w:cstheme="majorBidi"/>
      <w:b/>
      <w:bCs/>
      <w:sz w:val="28"/>
      <w:szCs w:val="26"/>
    </w:rPr>
  </w:style>
  <w:style w:type="character" w:customStyle="1" w:styleId="berschrift3Zchn">
    <w:name w:val="Überschrift 3 Zchn"/>
    <w:basedOn w:val="Absatz-Standardschriftart"/>
    <w:link w:val="berschrift3"/>
    <w:uiPriority w:val="9"/>
    <w:rsid w:val="006F2258"/>
    <w:rPr>
      <w:rFonts w:eastAsiaTheme="majorEastAsia" w:cstheme="majorBidi"/>
      <w:b/>
      <w:bCs/>
      <w:sz w:val="24"/>
    </w:rPr>
  </w:style>
  <w:style w:type="character" w:customStyle="1" w:styleId="berschrift4Zchn">
    <w:name w:val="Überschrift 4 Zchn"/>
    <w:basedOn w:val="Absatz-Standardschriftart"/>
    <w:link w:val="berschrift4"/>
    <w:uiPriority w:val="9"/>
    <w:rsid w:val="006F2258"/>
    <w:rPr>
      <w:rFonts w:eastAsiaTheme="majorEastAsia" w:cstheme="majorBidi"/>
      <w:b/>
      <w:bCs/>
      <w:iCs/>
    </w:rPr>
  </w:style>
  <w:style w:type="character" w:customStyle="1" w:styleId="berschrift5Zchn">
    <w:name w:val="Überschrift 5 Zchn"/>
    <w:basedOn w:val="Absatz-Standardschriftart"/>
    <w:link w:val="berschrift5"/>
    <w:uiPriority w:val="9"/>
    <w:rsid w:val="006F2258"/>
    <w:rPr>
      <w:rFonts w:eastAsiaTheme="majorEastAsia" w:cstheme="majorBidi"/>
      <w:b/>
    </w:rPr>
  </w:style>
  <w:style w:type="character" w:customStyle="1" w:styleId="berschrift6Zchn">
    <w:name w:val="Überschrift 6 Zchn"/>
    <w:basedOn w:val="Absatz-Standardschriftart"/>
    <w:link w:val="berschrift6"/>
    <w:uiPriority w:val="9"/>
    <w:semiHidden/>
    <w:rsid w:val="00534F49"/>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534F49"/>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534F49"/>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534F49"/>
    <w:rPr>
      <w:rFonts w:asciiTheme="majorHAnsi" w:eastAsiaTheme="majorEastAsia" w:hAnsiTheme="majorHAnsi" w:cstheme="majorBidi"/>
      <w:i/>
      <w:iCs/>
      <w:color w:val="404040" w:themeColor="text1" w:themeTint="BF"/>
      <w:sz w:val="20"/>
      <w:szCs w:val="20"/>
    </w:rPr>
  </w:style>
  <w:style w:type="paragraph" w:styleId="Verzeichnis1">
    <w:name w:val="toc 1"/>
    <w:basedOn w:val="Standard"/>
    <w:next w:val="Standard"/>
    <w:autoRedefine/>
    <w:uiPriority w:val="39"/>
    <w:unhideWhenUsed/>
    <w:rsid w:val="00B16EA3"/>
    <w:pPr>
      <w:tabs>
        <w:tab w:val="right" w:leader="dot" w:pos="9469"/>
      </w:tabs>
      <w:spacing w:after="120"/>
      <w:ind w:left="1021" w:hanging="1021"/>
      <w:outlineLvl w:val="0"/>
    </w:pPr>
    <w:rPr>
      <w:b/>
    </w:rPr>
  </w:style>
  <w:style w:type="paragraph" w:styleId="Verzeichnis2">
    <w:name w:val="toc 2"/>
    <w:basedOn w:val="Standard"/>
    <w:next w:val="Standard"/>
    <w:autoRedefine/>
    <w:uiPriority w:val="39"/>
    <w:unhideWhenUsed/>
    <w:rsid w:val="00B16EA3"/>
    <w:pPr>
      <w:tabs>
        <w:tab w:val="right" w:leader="dot" w:pos="9469"/>
      </w:tabs>
      <w:ind w:left="1021" w:hanging="1021"/>
      <w:outlineLvl w:val="1"/>
    </w:pPr>
  </w:style>
  <w:style w:type="paragraph" w:styleId="Verzeichnis3">
    <w:name w:val="toc 3"/>
    <w:basedOn w:val="Standard"/>
    <w:next w:val="Standard"/>
    <w:autoRedefine/>
    <w:uiPriority w:val="39"/>
    <w:unhideWhenUsed/>
    <w:rsid w:val="00B16EA3"/>
    <w:pPr>
      <w:tabs>
        <w:tab w:val="right" w:leader="dot" w:pos="9469"/>
      </w:tabs>
      <w:ind w:left="1021" w:hanging="1021"/>
      <w:outlineLvl w:val="2"/>
    </w:pPr>
  </w:style>
  <w:style w:type="paragraph" w:styleId="Verzeichnis4">
    <w:name w:val="toc 4"/>
    <w:basedOn w:val="Standard"/>
    <w:next w:val="Standard"/>
    <w:autoRedefine/>
    <w:uiPriority w:val="39"/>
    <w:unhideWhenUsed/>
    <w:rsid w:val="00B16EA3"/>
    <w:pPr>
      <w:tabs>
        <w:tab w:val="right" w:leader="dot" w:pos="9469"/>
      </w:tabs>
      <w:ind w:left="1021" w:hanging="1021"/>
      <w:outlineLvl w:val="3"/>
    </w:pPr>
  </w:style>
  <w:style w:type="paragraph" w:styleId="Verzeichnis5">
    <w:name w:val="toc 5"/>
    <w:basedOn w:val="Standard"/>
    <w:next w:val="Standard"/>
    <w:autoRedefine/>
    <w:uiPriority w:val="39"/>
    <w:unhideWhenUsed/>
    <w:rsid w:val="00B16EA3"/>
    <w:pPr>
      <w:tabs>
        <w:tab w:val="right" w:leader="dot" w:pos="9469"/>
      </w:tabs>
      <w:ind w:left="1021" w:hanging="1021"/>
      <w:outlineLvl w:val="4"/>
    </w:pPr>
  </w:style>
  <w:style w:type="paragraph" w:styleId="Kopfzeile">
    <w:name w:val="header"/>
    <w:basedOn w:val="Standard"/>
    <w:link w:val="KopfzeileZchn"/>
    <w:uiPriority w:val="99"/>
    <w:unhideWhenUsed/>
    <w:rsid w:val="00FF778F"/>
    <w:pPr>
      <w:tabs>
        <w:tab w:val="center" w:pos="4706"/>
        <w:tab w:val="right" w:pos="9469"/>
      </w:tabs>
    </w:pPr>
    <w:rPr>
      <w:sz w:val="18"/>
    </w:rPr>
  </w:style>
  <w:style w:type="character" w:customStyle="1" w:styleId="KopfzeileZchn">
    <w:name w:val="Kopfzeile Zchn"/>
    <w:basedOn w:val="Absatz-Standardschriftart"/>
    <w:link w:val="Kopfzeile"/>
    <w:uiPriority w:val="99"/>
    <w:rsid w:val="00FF778F"/>
    <w:rPr>
      <w:sz w:val="18"/>
    </w:rPr>
  </w:style>
  <w:style w:type="paragraph" w:styleId="Fuzeile">
    <w:name w:val="footer"/>
    <w:basedOn w:val="Standard"/>
    <w:link w:val="FuzeileZchn"/>
    <w:uiPriority w:val="99"/>
    <w:unhideWhenUsed/>
    <w:rsid w:val="00E17F03"/>
    <w:pPr>
      <w:tabs>
        <w:tab w:val="center" w:pos="4706"/>
        <w:tab w:val="right" w:pos="9469"/>
      </w:tabs>
    </w:pPr>
    <w:rPr>
      <w:sz w:val="18"/>
    </w:rPr>
  </w:style>
  <w:style w:type="character" w:customStyle="1" w:styleId="FuzeileZchn">
    <w:name w:val="Fußzeile Zchn"/>
    <w:basedOn w:val="Absatz-Standardschriftart"/>
    <w:link w:val="Fuzeile"/>
    <w:uiPriority w:val="99"/>
    <w:rsid w:val="00E17F03"/>
    <w:rPr>
      <w:sz w:val="18"/>
    </w:rPr>
  </w:style>
  <w:style w:type="paragraph" w:styleId="Aufzhlungszeichen">
    <w:name w:val="List Bullet"/>
    <w:basedOn w:val="Standard"/>
    <w:uiPriority w:val="99"/>
    <w:semiHidden/>
    <w:unhideWhenUsed/>
    <w:rsid w:val="00FF5DE8"/>
    <w:pPr>
      <w:numPr>
        <w:numId w:val="2"/>
      </w:numPr>
      <w:contextualSpacing/>
    </w:pPr>
  </w:style>
  <w:style w:type="paragraph" w:styleId="Inhaltsverzeichnisberschrift">
    <w:name w:val="TOC Heading"/>
    <w:basedOn w:val="berschrift1"/>
    <w:next w:val="Standard"/>
    <w:uiPriority w:val="39"/>
    <w:semiHidden/>
    <w:unhideWhenUsed/>
    <w:qFormat/>
    <w:rsid w:val="00B102CF"/>
    <w:pPr>
      <w:numPr>
        <w:numId w:val="0"/>
      </w:numPr>
      <w:spacing w:line="276" w:lineRule="auto"/>
      <w:outlineLvl w:val="9"/>
    </w:pPr>
    <w:rPr>
      <w:rFonts w:asciiTheme="majorHAnsi" w:hAnsiTheme="majorHAnsi"/>
      <w:color w:val="365F91" w:themeColor="accent1" w:themeShade="BF"/>
      <w:sz w:val="28"/>
      <w:lang w:val="de-DE"/>
    </w:rPr>
  </w:style>
  <w:style w:type="character" w:styleId="Hyperlink">
    <w:name w:val="Hyperlink"/>
    <w:basedOn w:val="Absatz-Standardschriftart"/>
    <w:uiPriority w:val="99"/>
    <w:unhideWhenUsed/>
    <w:rsid w:val="00B102CF"/>
    <w:rPr>
      <w:color w:val="0000FF" w:themeColor="hyperlink"/>
      <w:u w:val="single"/>
    </w:rPr>
  </w:style>
  <w:style w:type="paragraph" w:styleId="Sprechblasentext">
    <w:name w:val="Balloon Text"/>
    <w:basedOn w:val="Standard"/>
    <w:link w:val="SprechblasentextZchn"/>
    <w:uiPriority w:val="99"/>
    <w:semiHidden/>
    <w:unhideWhenUsed/>
    <w:rsid w:val="00B102C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02CF"/>
    <w:rPr>
      <w:rFonts w:ascii="Tahoma" w:hAnsi="Tahoma" w:cs="Tahoma"/>
      <w:sz w:val="16"/>
      <w:szCs w:val="16"/>
    </w:rPr>
  </w:style>
  <w:style w:type="paragraph" w:styleId="Listenabsatz">
    <w:name w:val="List Paragraph"/>
    <w:basedOn w:val="Standard"/>
    <w:uiPriority w:val="34"/>
    <w:qFormat/>
    <w:rsid w:val="0007544E"/>
    <w:pPr>
      <w:ind w:left="720"/>
      <w:contextualSpacing/>
    </w:pPr>
  </w:style>
  <w:style w:type="character" w:customStyle="1" w:styleId="hps">
    <w:name w:val="hps"/>
    <w:basedOn w:val="Absatz-Standardschriftart"/>
    <w:rsid w:val="005F57DB"/>
  </w:style>
  <w:style w:type="character" w:customStyle="1" w:styleId="atn">
    <w:name w:val="atn"/>
    <w:basedOn w:val="Absatz-Standardschriftart"/>
    <w:rsid w:val="005F57DB"/>
  </w:style>
  <w:style w:type="character" w:styleId="Fett">
    <w:name w:val="Strong"/>
    <w:basedOn w:val="Absatz-Standardschriftart"/>
    <w:uiPriority w:val="22"/>
    <w:qFormat/>
    <w:rsid w:val="00021EA8"/>
    <w:rPr>
      <w:b/>
      <w:bCs/>
    </w:rPr>
  </w:style>
  <w:style w:type="character" w:styleId="NichtaufgelsteErwhnung">
    <w:name w:val="Unresolved Mention"/>
    <w:basedOn w:val="Absatz-Standardschriftart"/>
    <w:uiPriority w:val="99"/>
    <w:semiHidden/>
    <w:unhideWhenUsed/>
    <w:rsid w:val="00467612"/>
    <w:rPr>
      <w:color w:val="808080"/>
      <w:shd w:val="clear" w:color="auto" w:fill="E6E6E6"/>
    </w:rPr>
  </w:style>
  <w:style w:type="table" w:styleId="Tabellenraster">
    <w:name w:val="Table Grid"/>
    <w:basedOn w:val="NormaleTabelle"/>
    <w:uiPriority w:val="59"/>
    <w:rsid w:val="00151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07535">
      <w:bodyDiv w:val="1"/>
      <w:marLeft w:val="0"/>
      <w:marRight w:val="0"/>
      <w:marTop w:val="0"/>
      <w:marBottom w:val="0"/>
      <w:divBdr>
        <w:top w:val="none" w:sz="0" w:space="0" w:color="auto"/>
        <w:left w:val="none" w:sz="0" w:space="0" w:color="auto"/>
        <w:bottom w:val="none" w:sz="0" w:space="0" w:color="auto"/>
        <w:right w:val="none" w:sz="0" w:space="0" w:color="auto"/>
      </w:divBdr>
    </w:div>
    <w:div w:id="215969948">
      <w:bodyDiv w:val="1"/>
      <w:marLeft w:val="0"/>
      <w:marRight w:val="0"/>
      <w:marTop w:val="0"/>
      <w:marBottom w:val="0"/>
      <w:divBdr>
        <w:top w:val="none" w:sz="0" w:space="0" w:color="auto"/>
        <w:left w:val="none" w:sz="0" w:space="0" w:color="auto"/>
        <w:bottom w:val="none" w:sz="0" w:space="0" w:color="auto"/>
        <w:right w:val="none" w:sz="0" w:space="0" w:color="auto"/>
      </w:divBdr>
    </w:div>
    <w:div w:id="246502312">
      <w:bodyDiv w:val="1"/>
      <w:marLeft w:val="0"/>
      <w:marRight w:val="0"/>
      <w:marTop w:val="0"/>
      <w:marBottom w:val="0"/>
      <w:divBdr>
        <w:top w:val="none" w:sz="0" w:space="0" w:color="auto"/>
        <w:left w:val="none" w:sz="0" w:space="0" w:color="auto"/>
        <w:bottom w:val="none" w:sz="0" w:space="0" w:color="auto"/>
        <w:right w:val="none" w:sz="0" w:space="0" w:color="auto"/>
      </w:divBdr>
    </w:div>
    <w:div w:id="448359231">
      <w:bodyDiv w:val="1"/>
      <w:marLeft w:val="0"/>
      <w:marRight w:val="0"/>
      <w:marTop w:val="0"/>
      <w:marBottom w:val="0"/>
      <w:divBdr>
        <w:top w:val="none" w:sz="0" w:space="0" w:color="auto"/>
        <w:left w:val="none" w:sz="0" w:space="0" w:color="auto"/>
        <w:bottom w:val="none" w:sz="0" w:space="0" w:color="auto"/>
        <w:right w:val="none" w:sz="0" w:space="0" w:color="auto"/>
      </w:divBdr>
    </w:div>
    <w:div w:id="635993847">
      <w:bodyDiv w:val="1"/>
      <w:marLeft w:val="0"/>
      <w:marRight w:val="0"/>
      <w:marTop w:val="0"/>
      <w:marBottom w:val="0"/>
      <w:divBdr>
        <w:top w:val="none" w:sz="0" w:space="0" w:color="auto"/>
        <w:left w:val="none" w:sz="0" w:space="0" w:color="auto"/>
        <w:bottom w:val="none" w:sz="0" w:space="0" w:color="auto"/>
        <w:right w:val="none" w:sz="0" w:space="0" w:color="auto"/>
      </w:divBdr>
    </w:div>
    <w:div w:id="782772404">
      <w:bodyDiv w:val="1"/>
      <w:marLeft w:val="0"/>
      <w:marRight w:val="0"/>
      <w:marTop w:val="0"/>
      <w:marBottom w:val="0"/>
      <w:divBdr>
        <w:top w:val="none" w:sz="0" w:space="0" w:color="auto"/>
        <w:left w:val="none" w:sz="0" w:space="0" w:color="auto"/>
        <w:bottom w:val="none" w:sz="0" w:space="0" w:color="auto"/>
        <w:right w:val="none" w:sz="0" w:space="0" w:color="auto"/>
      </w:divBdr>
    </w:div>
    <w:div w:id="20025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info@wellnesspools.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Datenbl&#228;tter%202014\WP%20Datenblatt%20Vorlage%202014.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C46E7-F955-4073-8BAC-88F90145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WP Datenblatt Vorlage 2014</Template>
  <TotalTime>0</TotalTime>
  <Pages>2</Pages>
  <Words>279</Words>
  <Characters>1760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Kanton Bern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Indermühle</dc:creator>
  <cp:lastModifiedBy>Rita Indermühle</cp:lastModifiedBy>
  <cp:revision>22</cp:revision>
  <cp:lastPrinted>2026-07-16T15:26:00Z</cp:lastPrinted>
  <dcterms:created xsi:type="dcterms:W3CDTF">2026-07-16T12:50:00Z</dcterms:created>
  <dcterms:modified xsi:type="dcterms:W3CDTF">2026-07-28T10:12:00Z</dcterms:modified>
</cp:coreProperties>
</file>