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pPr w:leftFromText="142" w:rightFromText="142" w:vertAnchor="text" w:horzAnchor="margin" w:tblpX="-44" w:tblpY="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4536"/>
        <w:gridCol w:w="98"/>
      </w:tblGrid>
      <w:tr w:rsidR="00666C8E" w14:paraId="2D12D33B" w14:textId="77777777" w:rsidTr="00D82672">
        <w:trPr>
          <w:trHeight w:hRule="exact" w:val="420"/>
        </w:trPr>
        <w:tc>
          <w:tcPr>
            <w:tcW w:w="9307" w:type="dxa"/>
            <w:gridSpan w:val="3"/>
          </w:tcPr>
          <w:p w14:paraId="624D6A52" w14:textId="18402691" w:rsidR="001374ED" w:rsidRDefault="008F2C2A" w:rsidP="008C5E6E">
            <w:pPr>
              <w:ind w:right="-3622"/>
              <w:rPr>
                <w:rFonts w:ascii="Frutiger LT Std 55 Roman" w:hAnsi="Frutiger LT Std 55 Roman" w:cs="Arial"/>
                <w:b/>
                <w:color w:val="0000FF"/>
                <w:sz w:val="32"/>
                <w:szCs w:val="32"/>
              </w:rPr>
            </w:pPr>
            <w:r>
              <w:rPr>
                <w:rFonts w:ascii="Frutiger LT Std 55 Roman" w:hAnsi="Frutiger LT Std 55 Roman" w:cs="Arial"/>
                <w:b/>
                <w:color w:val="0000FF"/>
                <w:sz w:val="32"/>
                <w:szCs w:val="32"/>
              </w:rPr>
              <w:t xml:space="preserve">Whirlpool </w:t>
            </w:r>
            <w:proofErr w:type="spellStart"/>
            <w:r w:rsidR="00E55AE4">
              <w:rPr>
                <w:rFonts w:ascii="Frutiger LT Std 55 Roman" w:hAnsi="Frutiger LT Std 55 Roman" w:cs="Arial"/>
                <w:b/>
                <w:color w:val="0000FF"/>
                <w:sz w:val="32"/>
                <w:szCs w:val="32"/>
              </w:rPr>
              <w:t>A</w:t>
            </w:r>
            <w:r w:rsidR="00330633">
              <w:rPr>
                <w:rFonts w:ascii="Frutiger LT Std 55 Roman" w:hAnsi="Frutiger LT Std 55 Roman" w:cs="Arial"/>
                <w:b/>
                <w:color w:val="0000FF"/>
                <w:sz w:val="32"/>
                <w:szCs w:val="32"/>
              </w:rPr>
              <w:t>qua</w:t>
            </w:r>
            <w:r w:rsidR="00E55AE4">
              <w:rPr>
                <w:rFonts w:ascii="Frutiger LT Std 55 Roman" w:hAnsi="Frutiger LT Std 55 Roman" w:cs="Arial"/>
                <w:b/>
                <w:color w:val="0000FF"/>
                <w:sz w:val="32"/>
                <w:szCs w:val="32"/>
              </w:rPr>
              <w:t>S</w:t>
            </w:r>
            <w:r w:rsidR="00330633">
              <w:rPr>
                <w:rFonts w:ascii="Frutiger LT Std 55 Roman" w:hAnsi="Frutiger LT Std 55 Roman" w:cs="Arial"/>
                <w:b/>
                <w:color w:val="0000FF"/>
                <w:sz w:val="32"/>
                <w:szCs w:val="32"/>
              </w:rPr>
              <w:t>olus</w:t>
            </w:r>
            <w:proofErr w:type="spellEnd"/>
            <w:r w:rsidR="00E55AE4">
              <w:rPr>
                <w:rFonts w:ascii="Frutiger LT Std 55 Roman" w:hAnsi="Frutiger LT Std 55 Roman" w:cs="Arial"/>
                <w:b/>
                <w:color w:val="0000FF"/>
                <w:sz w:val="32"/>
                <w:szCs w:val="32"/>
              </w:rPr>
              <w:t xml:space="preserve"> </w:t>
            </w:r>
            <w:r w:rsidR="00666C8E" w:rsidRPr="00195984">
              <w:rPr>
                <w:rFonts w:ascii="Frutiger LT Std 55 Roman" w:hAnsi="Frutiger LT Std 55 Roman" w:cs="Arial"/>
                <w:b/>
                <w:color w:val="0000FF"/>
                <w:sz w:val="32"/>
                <w:szCs w:val="32"/>
              </w:rPr>
              <w:t>«</w:t>
            </w:r>
            <w:r w:rsidR="00120E68">
              <w:rPr>
                <w:rFonts w:ascii="Frutiger LT Std 55 Roman" w:hAnsi="Frutiger LT Std 55 Roman"/>
                <w:b/>
                <w:color w:val="0000FF"/>
                <w:sz w:val="32"/>
                <w:szCs w:val="32"/>
              </w:rPr>
              <w:t>Serenity</w:t>
            </w:r>
            <w:r w:rsidR="00666C8E" w:rsidRPr="00195984">
              <w:rPr>
                <w:rFonts w:ascii="Frutiger LT Std 55 Roman" w:hAnsi="Frutiger LT Std 55 Roman" w:cs="Arial"/>
                <w:b/>
                <w:color w:val="0000FF"/>
                <w:sz w:val="32"/>
                <w:szCs w:val="32"/>
              </w:rPr>
              <w:t>»</w:t>
            </w:r>
          </w:p>
          <w:p w14:paraId="6B801E2F" w14:textId="14F66227" w:rsidR="00666C8E" w:rsidRDefault="00666C8E" w:rsidP="008C5E6E">
            <w:pPr>
              <w:ind w:right="-4693"/>
              <w:rPr>
                <w:rFonts w:cs="Arial"/>
                <w:b/>
                <w:sz w:val="32"/>
                <w:szCs w:val="32"/>
              </w:rPr>
            </w:pPr>
          </w:p>
        </w:tc>
      </w:tr>
      <w:tr w:rsidR="009A01C2" w14:paraId="67939C75" w14:textId="77777777" w:rsidTr="00D82672">
        <w:trPr>
          <w:gridAfter w:val="1"/>
          <w:wAfter w:w="98" w:type="dxa"/>
          <w:trHeight w:hRule="exact" w:val="448"/>
        </w:trPr>
        <w:tc>
          <w:tcPr>
            <w:tcW w:w="4673" w:type="dxa"/>
          </w:tcPr>
          <w:p w14:paraId="463E5679" w14:textId="4175CC97" w:rsidR="00666C8E" w:rsidRPr="00E55AE4" w:rsidRDefault="00666C8E" w:rsidP="008C5E6E">
            <w:pPr>
              <w:ind w:right="-4693"/>
              <w:rPr>
                <w:rFonts w:cs="Arial"/>
                <w:b/>
                <w:sz w:val="24"/>
                <w:szCs w:val="24"/>
              </w:rPr>
            </w:pPr>
          </w:p>
        </w:tc>
        <w:tc>
          <w:tcPr>
            <w:tcW w:w="4536" w:type="dxa"/>
          </w:tcPr>
          <w:p w14:paraId="60884A34" w14:textId="7A95D879" w:rsidR="009A01C2" w:rsidRDefault="009A01C2" w:rsidP="008C5E6E">
            <w:pPr>
              <w:ind w:right="-4693"/>
              <w:rPr>
                <w:rFonts w:cs="Arial"/>
                <w:b/>
                <w:sz w:val="32"/>
                <w:szCs w:val="32"/>
              </w:rPr>
            </w:pPr>
          </w:p>
        </w:tc>
      </w:tr>
      <w:tr w:rsidR="009E1831" w14:paraId="1AD89E6E" w14:textId="77777777" w:rsidTr="00D82672">
        <w:trPr>
          <w:gridAfter w:val="2"/>
          <w:wAfter w:w="4634" w:type="dxa"/>
          <w:trHeight w:hRule="exact" w:val="412"/>
        </w:trPr>
        <w:tc>
          <w:tcPr>
            <w:tcW w:w="4673" w:type="dxa"/>
          </w:tcPr>
          <w:p w14:paraId="04C1530A" w14:textId="1B547210" w:rsidR="009E1831" w:rsidRDefault="009E1831" w:rsidP="008C5E6E">
            <w:pPr>
              <w:ind w:right="-4693"/>
              <w:rPr>
                <w:rFonts w:cs="Arial"/>
                <w:b/>
                <w:sz w:val="32"/>
                <w:szCs w:val="32"/>
              </w:rPr>
            </w:pPr>
          </w:p>
          <w:p w14:paraId="079B4B34" w14:textId="77777777" w:rsidR="009E1831" w:rsidRDefault="009E1831" w:rsidP="008C5E6E">
            <w:pPr>
              <w:ind w:right="-4693"/>
              <w:rPr>
                <w:rFonts w:cs="Arial"/>
                <w:b/>
                <w:sz w:val="32"/>
                <w:szCs w:val="32"/>
              </w:rPr>
            </w:pPr>
          </w:p>
          <w:p w14:paraId="6BA0AF94" w14:textId="77777777" w:rsidR="009E1831" w:rsidRDefault="009E1831" w:rsidP="008C5E6E">
            <w:pPr>
              <w:ind w:right="-4693"/>
              <w:rPr>
                <w:rFonts w:cs="Arial"/>
                <w:b/>
                <w:sz w:val="32"/>
                <w:szCs w:val="32"/>
              </w:rPr>
            </w:pPr>
          </w:p>
          <w:p w14:paraId="0E7CA89F" w14:textId="77777777" w:rsidR="009E1831" w:rsidRDefault="009E1831" w:rsidP="008C5E6E">
            <w:pPr>
              <w:ind w:right="-4693"/>
              <w:rPr>
                <w:rFonts w:cs="Arial"/>
                <w:b/>
                <w:sz w:val="32"/>
                <w:szCs w:val="32"/>
              </w:rPr>
            </w:pPr>
          </w:p>
          <w:p w14:paraId="5F5D85F2" w14:textId="77777777" w:rsidR="009E1831" w:rsidRDefault="009E1831" w:rsidP="008C5E6E">
            <w:pPr>
              <w:ind w:right="-4693"/>
              <w:rPr>
                <w:rFonts w:cs="Arial"/>
                <w:b/>
                <w:sz w:val="32"/>
                <w:szCs w:val="32"/>
              </w:rPr>
            </w:pPr>
          </w:p>
          <w:p w14:paraId="21E878DF" w14:textId="77777777" w:rsidR="009E1831" w:rsidRDefault="009E1831" w:rsidP="008C5E6E">
            <w:pPr>
              <w:ind w:right="-4693"/>
              <w:rPr>
                <w:rFonts w:cs="Arial"/>
                <w:b/>
                <w:sz w:val="32"/>
                <w:szCs w:val="32"/>
              </w:rPr>
            </w:pPr>
          </w:p>
          <w:p w14:paraId="6E71C253" w14:textId="77777777" w:rsidR="009E1831" w:rsidRDefault="009E1831" w:rsidP="008C5E6E">
            <w:pPr>
              <w:ind w:right="-4693"/>
              <w:rPr>
                <w:rFonts w:cs="Arial"/>
                <w:b/>
                <w:sz w:val="32"/>
                <w:szCs w:val="32"/>
              </w:rPr>
            </w:pPr>
          </w:p>
          <w:p w14:paraId="1D38D6A7" w14:textId="352AAD83" w:rsidR="009E1831" w:rsidRDefault="009E1831" w:rsidP="008C5E6E">
            <w:pPr>
              <w:ind w:right="-4693"/>
              <w:rPr>
                <w:rFonts w:cs="Arial"/>
                <w:b/>
                <w:sz w:val="32"/>
                <w:szCs w:val="32"/>
              </w:rPr>
            </w:pPr>
          </w:p>
          <w:p w14:paraId="1F751133" w14:textId="77777777" w:rsidR="009E1831" w:rsidRDefault="009E1831" w:rsidP="008C5E6E">
            <w:pPr>
              <w:ind w:right="-4693"/>
              <w:rPr>
                <w:rFonts w:cs="Arial"/>
                <w:b/>
                <w:sz w:val="32"/>
                <w:szCs w:val="32"/>
              </w:rPr>
            </w:pPr>
          </w:p>
          <w:p w14:paraId="69218ED1" w14:textId="77777777" w:rsidR="009E1831" w:rsidRDefault="009E1831" w:rsidP="008C5E6E">
            <w:pPr>
              <w:ind w:right="-4693"/>
              <w:rPr>
                <w:rFonts w:cs="Arial"/>
                <w:b/>
                <w:sz w:val="32"/>
                <w:szCs w:val="32"/>
              </w:rPr>
            </w:pPr>
          </w:p>
          <w:p w14:paraId="4770D818" w14:textId="77777777" w:rsidR="009E1831" w:rsidRDefault="009E1831" w:rsidP="008C5E6E">
            <w:pPr>
              <w:ind w:right="-4693"/>
              <w:rPr>
                <w:rFonts w:cs="Arial"/>
                <w:b/>
                <w:sz w:val="32"/>
                <w:szCs w:val="32"/>
              </w:rPr>
            </w:pPr>
          </w:p>
          <w:p w14:paraId="4F1EE756" w14:textId="77777777" w:rsidR="009E1831" w:rsidRDefault="009E1831" w:rsidP="008C5E6E">
            <w:pPr>
              <w:ind w:right="-4693"/>
              <w:rPr>
                <w:rFonts w:cs="Arial"/>
                <w:b/>
                <w:sz w:val="32"/>
                <w:szCs w:val="32"/>
              </w:rPr>
            </w:pPr>
          </w:p>
          <w:p w14:paraId="6F9DA72E" w14:textId="77777777" w:rsidR="009E1831" w:rsidRDefault="009E1831" w:rsidP="008C5E6E">
            <w:pPr>
              <w:ind w:right="-4693"/>
              <w:rPr>
                <w:rFonts w:cs="Arial"/>
                <w:b/>
                <w:sz w:val="32"/>
                <w:szCs w:val="32"/>
              </w:rPr>
            </w:pPr>
          </w:p>
          <w:p w14:paraId="0E2380DB" w14:textId="77777777" w:rsidR="009E1831" w:rsidRDefault="009E1831" w:rsidP="008C5E6E">
            <w:pPr>
              <w:ind w:right="-4693"/>
              <w:rPr>
                <w:rFonts w:cs="Arial"/>
                <w:b/>
                <w:sz w:val="32"/>
                <w:szCs w:val="32"/>
              </w:rPr>
            </w:pPr>
          </w:p>
          <w:p w14:paraId="03130FD4" w14:textId="77777777" w:rsidR="009E1831" w:rsidRDefault="009E1831" w:rsidP="008C5E6E">
            <w:pPr>
              <w:ind w:right="-4693"/>
              <w:rPr>
                <w:rFonts w:cs="Arial"/>
                <w:b/>
                <w:sz w:val="32"/>
                <w:szCs w:val="32"/>
              </w:rPr>
            </w:pPr>
          </w:p>
          <w:p w14:paraId="0D52E952" w14:textId="77777777" w:rsidR="009E1831" w:rsidRDefault="009E1831" w:rsidP="008C5E6E">
            <w:pPr>
              <w:ind w:right="-4693"/>
              <w:rPr>
                <w:rFonts w:cs="Arial"/>
                <w:b/>
                <w:sz w:val="32"/>
                <w:szCs w:val="32"/>
              </w:rPr>
            </w:pPr>
          </w:p>
          <w:p w14:paraId="26D2CE6C" w14:textId="77777777" w:rsidR="009E1831" w:rsidRDefault="009E1831" w:rsidP="008C5E6E">
            <w:pPr>
              <w:ind w:right="-4693"/>
              <w:rPr>
                <w:rFonts w:cs="Arial"/>
                <w:b/>
                <w:sz w:val="32"/>
                <w:szCs w:val="32"/>
              </w:rPr>
            </w:pPr>
          </w:p>
          <w:p w14:paraId="0045BE69" w14:textId="77777777" w:rsidR="009E1831" w:rsidRDefault="009E1831" w:rsidP="008C5E6E">
            <w:pPr>
              <w:ind w:right="-4693"/>
              <w:rPr>
                <w:rFonts w:cs="Arial"/>
                <w:b/>
                <w:sz w:val="32"/>
                <w:szCs w:val="32"/>
              </w:rPr>
            </w:pPr>
          </w:p>
          <w:p w14:paraId="0EA665F7" w14:textId="77777777" w:rsidR="009E1831" w:rsidRDefault="009E1831" w:rsidP="008C5E6E">
            <w:pPr>
              <w:ind w:right="-4693"/>
              <w:rPr>
                <w:rFonts w:cs="Arial"/>
                <w:b/>
                <w:sz w:val="32"/>
                <w:szCs w:val="32"/>
              </w:rPr>
            </w:pPr>
          </w:p>
          <w:p w14:paraId="20A26177" w14:textId="77777777" w:rsidR="009E1831" w:rsidRDefault="009E1831" w:rsidP="008C5E6E">
            <w:pPr>
              <w:ind w:right="-4693"/>
              <w:rPr>
                <w:rFonts w:cs="Arial"/>
                <w:b/>
                <w:sz w:val="32"/>
                <w:szCs w:val="32"/>
              </w:rPr>
            </w:pPr>
          </w:p>
          <w:p w14:paraId="1081E4F0" w14:textId="77777777" w:rsidR="009E1831" w:rsidRDefault="009E1831" w:rsidP="008C5E6E">
            <w:pPr>
              <w:ind w:right="-4693"/>
              <w:rPr>
                <w:rFonts w:cs="Arial"/>
                <w:b/>
                <w:sz w:val="32"/>
                <w:szCs w:val="32"/>
              </w:rPr>
            </w:pPr>
          </w:p>
          <w:p w14:paraId="31169711" w14:textId="77777777" w:rsidR="009E1831" w:rsidRPr="009048E8" w:rsidRDefault="009E1831" w:rsidP="008C5E6E">
            <w:pPr>
              <w:ind w:right="-4693"/>
              <w:rPr>
                <w:noProof/>
                <w:lang w:val="fr-CH"/>
              </w:rPr>
            </w:pPr>
          </w:p>
        </w:tc>
      </w:tr>
      <w:tr w:rsidR="00666C8E" w14:paraId="5313C642" w14:textId="77777777" w:rsidTr="00D82672">
        <w:trPr>
          <w:gridAfter w:val="1"/>
          <w:wAfter w:w="98" w:type="dxa"/>
          <w:trHeight w:hRule="exact" w:val="4525"/>
        </w:trPr>
        <w:tc>
          <w:tcPr>
            <w:tcW w:w="4673" w:type="dxa"/>
          </w:tcPr>
          <w:p w14:paraId="5502D979" w14:textId="7FD2F80D" w:rsidR="00666C8E" w:rsidRDefault="00733413" w:rsidP="008C5E6E">
            <w:pPr>
              <w:ind w:right="-4693"/>
              <w:rPr>
                <w:rFonts w:cs="Arial"/>
                <w:b/>
                <w:sz w:val="32"/>
                <w:szCs w:val="32"/>
              </w:rPr>
            </w:pPr>
            <w:r>
              <w:rPr>
                <w:rFonts w:cs="Arial"/>
                <w:b/>
                <w:noProof/>
                <w:sz w:val="32"/>
                <w:szCs w:val="32"/>
              </w:rPr>
              <w:drawing>
                <wp:anchor distT="0" distB="0" distL="114300" distR="114300" simplePos="0" relativeHeight="251734528" behindDoc="1" locked="0" layoutInCell="1" allowOverlap="1" wp14:anchorId="5B830EAC" wp14:editId="51286E77">
                  <wp:simplePos x="0" y="0"/>
                  <wp:positionH relativeFrom="column">
                    <wp:posOffset>-100711</wp:posOffset>
                  </wp:positionH>
                  <wp:positionV relativeFrom="paragraph">
                    <wp:posOffset>-72010</wp:posOffset>
                  </wp:positionV>
                  <wp:extent cx="2969892" cy="2959230"/>
                  <wp:effectExtent l="5080" t="0" r="7620" b="7620"/>
                  <wp:wrapNone/>
                  <wp:docPr id="11637282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72822" name="Grafik 116372822"/>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2971502" cy="2960835"/>
                          </a:xfrm>
                          <a:prstGeom prst="rect">
                            <a:avLst/>
                          </a:prstGeom>
                        </pic:spPr>
                      </pic:pic>
                    </a:graphicData>
                  </a:graphic>
                  <wp14:sizeRelH relativeFrom="margin">
                    <wp14:pctWidth>0</wp14:pctWidth>
                  </wp14:sizeRelH>
                  <wp14:sizeRelV relativeFrom="margin">
                    <wp14:pctHeight>0</wp14:pctHeight>
                  </wp14:sizeRelV>
                </wp:anchor>
              </w:drawing>
            </w:r>
          </w:p>
        </w:tc>
        <w:tc>
          <w:tcPr>
            <w:tcW w:w="4536" w:type="dxa"/>
          </w:tcPr>
          <w:p w14:paraId="6AD8CFB7" w14:textId="1FFA82BB" w:rsidR="00AC14EA" w:rsidRDefault="00AC14EA" w:rsidP="008C5E6E">
            <w:pPr>
              <w:ind w:right="176"/>
              <w:rPr>
                <w:rFonts w:ascii="Frutiger LT Std 55 Roman" w:hAnsi="Frutiger LT Std 55 Roman" w:cs="Arial"/>
                <w:b/>
                <w:color w:val="0000FF"/>
              </w:rPr>
            </w:pPr>
          </w:p>
          <w:p w14:paraId="099AF13D" w14:textId="77777777" w:rsidR="00B560D7" w:rsidRDefault="00B560D7" w:rsidP="008C5E6E">
            <w:pPr>
              <w:ind w:right="176"/>
              <w:rPr>
                <w:rFonts w:ascii="Frutiger LT Std 55 Roman" w:hAnsi="Frutiger LT Std 55 Roman" w:cs="Arial"/>
                <w:b/>
                <w:color w:val="0000FF"/>
              </w:rPr>
            </w:pPr>
          </w:p>
          <w:p w14:paraId="0D327E2D" w14:textId="5929E0CA" w:rsidR="00F10311" w:rsidRDefault="00B560D7" w:rsidP="008C5E6E">
            <w:pPr>
              <w:ind w:right="176"/>
              <w:rPr>
                <w:rFonts w:ascii="Frutiger LT Std 55 Roman" w:eastAsia="Calibri" w:hAnsi="Frutiger LT Std 55 Roman" w:cs="Arial"/>
                <w:b/>
                <w:noProof/>
                <w:color w:val="0000FF"/>
              </w:rPr>
            </w:pPr>
            <w:r>
              <w:rPr>
                <w:rFonts w:ascii="Frutiger LT Std 55 Roman" w:hAnsi="Frutiger LT Std 55 Roman" w:cs="Arial"/>
                <w:b/>
                <w:color w:val="0000FF"/>
              </w:rPr>
              <w:t>V</w:t>
            </w:r>
            <w:r w:rsidR="00120E68" w:rsidRPr="00120E68">
              <w:rPr>
                <w:rFonts w:ascii="Frutiger LT Std 55 Roman" w:eastAsia="Calibri" w:hAnsi="Frutiger LT Std 55 Roman" w:cs="Arial"/>
                <w:b/>
                <w:noProof/>
                <w:color w:val="0000FF"/>
              </w:rPr>
              <w:t>erwand</w:t>
            </w:r>
            <w:r>
              <w:rPr>
                <w:rFonts w:ascii="Frutiger LT Std 55 Roman" w:eastAsia="Calibri" w:hAnsi="Frutiger LT Std 55 Roman" w:cs="Arial"/>
                <w:b/>
                <w:noProof/>
                <w:color w:val="0000FF"/>
              </w:rPr>
              <w:t xml:space="preserve">le </w:t>
            </w:r>
            <w:r w:rsidR="00120E68" w:rsidRPr="00120E68">
              <w:rPr>
                <w:rFonts w:ascii="Frutiger LT Std 55 Roman" w:eastAsia="Calibri" w:hAnsi="Frutiger LT Std 55 Roman" w:cs="Arial"/>
                <w:b/>
                <w:noProof/>
                <w:color w:val="0000FF"/>
              </w:rPr>
              <w:t>alltägliche Momente in Entspannungsrituale</w:t>
            </w:r>
          </w:p>
          <w:p w14:paraId="1D6A5E6C" w14:textId="77777777" w:rsidR="00120E68" w:rsidRDefault="00120E68" w:rsidP="008C5E6E">
            <w:pPr>
              <w:ind w:right="176"/>
              <w:rPr>
                <w:rFonts w:cs="Arial"/>
              </w:rPr>
            </w:pPr>
          </w:p>
          <w:p w14:paraId="2A627542" w14:textId="77777777" w:rsidR="00B560D7" w:rsidRDefault="00B560D7" w:rsidP="008C5E6E">
            <w:pPr>
              <w:ind w:right="176"/>
              <w:rPr>
                <w:rFonts w:cs="Arial"/>
              </w:rPr>
            </w:pPr>
            <w:r w:rsidRPr="00B560D7">
              <w:rPr>
                <w:rFonts w:cs="Arial"/>
              </w:rPr>
              <w:t xml:space="preserve">Der Whirlpool „Serenity“ verkörpert die friedvolle Ausgeglichenheit, nach der wir uns im hektischen Alltag sehnen. </w:t>
            </w:r>
          </w:p>
          <w:p w14:paraId="695DEB2B" w14:textId="40F24C35" w:rsidR="00666C8E" w:rsidRPr="00ED4D22" w:rsidRDefault="00B560D7" w:rsidP="008C5E6E">
            <w:pPr>
              <w:ind w:right="176"/>
              <w:rPr>
                <w:rFonts w:cs="Arial"/>
                <w:b/>
                <w:lang w:val="de-DE"/>
              </w:rPr>
            </w:pPr>
            <w:r w:rsidRPr="00B560D7">
              <w:rPr>
                <w:rFonts w:cs="Arial"/>
              </w:rPr>
              <w:t>Mit einer Liege und fünf Sitzen bietet er persönlichen Raum für ruhige Momente der Besinnung und eine einladende Atmosphäre für Begegnungen. Inspiriert von der Ruhe unberührter Landschaften hilft Serenity, Stress abzubauen und in Harmonie zu gelangen.</w:t>
            </w:r>
          </w:p>
        </w:tc>
      </w:tr>
      <w:tr w:rsidR="00666C8E" w14:paraId="1B2D2718" w14:textId="77777777" w:rsidTr="00D82672">
        <w:trPr>
          <w:gridAfter w:val="1"/>
          <w:wAfter w:w="98" w:type="dxa"/>
          <w:trHeight w:val="284"/>
        </w:trPr>
        <w:tc>
          <w:tcPr>
            <w:tcW w:w="4673" w:type="dxa"/>
          </w:tcPr>
          <w:p w14:paraId="70FDFADF" w14:textId="50C49114" w:rsidR="00954430" w:rsidRDefault="00954430" w:rsidP="008C5E6E">
            <w:pPr>
              <w:ind w:right="-4693"/>
              <w:rPr>
                <w:rFonts w:cs="Arial"/>
                <w:b/>
                <w:sz w:val="32"/>
                <w:szCs w:val="32"/>
              </w:rPr>
            </w:pPr>
          </w:p>
        </w:tc>
        <w:tc>
          <w:tcPr>
            <w:tcW w:w="4536" w:type="dxa"/>
          </w:tcPr>
          <w:p w14:paraId="5A8E2BA4" w14:textId="0DB6C1E1" w:rsidR="001374ED" w:rsidRDefault="001374ED" w:rsidP="008C5E6E">
            <w:pPr>
              <w:ind w:right="-4693"/>
              <w:rPr>
                <w:rFonts w:cs="Arial"/>
                <w:b/>
                <w:sz w:val="32"/>
                <w:szCs w:val="32"/>
              </w:rPr>
            </w:pPr>
          </w:p>
        </w:tc>
      </w:tr>
      <w:tr w:rsidR="00666C8E" w14:paraId="5DD796C1" w14:textId="77777777" w:rsidTr="00D82672">
        <w:trPr>
          <w:gridAfter w:val="1"/>
          <w:wAfter w:w="98" w:type="dxa"/>
          <w:trHeight w:hRule="exact" w:val="3454"/>
        </w:trPr>
        <w:tc>
          <w:tcPr>
            <w:tcW w:w="4673" w:type="dxa"/>
          </w:tcPr>
          <w:p w14:paraId="29BA75FE" w14:textId="6C68B042" w:rsidR="009E6D50" w:rsidRDefault="009E6D50" w:rsidP="008C5E6E">
            <w:pPr>
              <w:ind w:right="1103"/>
              <w:rPr>
                <w:rFonts w:ascii="Frutiger LT Std 55 Roman" w:hAnsi="Frutiger LT Std 55 Roman"/>
                <w:b/>
                <w:bCs/>
                <w:color w:val="0000FF"/>
              </w:rPr>
            </w:pPr>
          </w:p>
          <w:p w14:paraId="056355AD" w14:textId="77777777" w:rsidR="00AC14EA" w:rsidRDefault="00AC14EA" w:rsidP="008C5E6E">
            <w:pPr>
              <w:ind w:right="1103"/>
              <w:rPr>
                <w:rFonts w:ascii="Frutiger LT Std 55 Roman" w:hAnsi="Frutiger LT Std 55 Roman"/>
                <w:b/>
                <w:bCs/>
                <w:color w:val="0000FF"/>
              </w:rPr>
            </w:pPr>
          </w:p>
          <w:p w14:paraId="66A3BF7E" w14:textId="77777777" w:rsidR="00AC14EA" w:rsidRDefault="00AC14EA" w:rsidP="008C5E6E">
            <w:pPr>
              <w:ind w:right="1103"/>
              <w:rPr>
                <w:rFonts w:ascii="Frutiger LT Std 55 Roman" w:hAnsi="Frutiger LT Std 55 Roman"/>
                <w:b/>
                <w:bCs/>
                <w:color w:val="0000FF"/>
              </w:rPr>
            </w:pPr>
          </w:p>
          <w:p w14:paraId="4E36A370" w14:textId="77777777" w:rsidR="002800AD" w:rsidRDefault="002800AD" w:rsidP="008C5E6E">
            <w:pPr>
              <w:ind w:right="1103"/>
              <w:rPr>
                <w:rFonts w:ascii="Frutiger LT Std 55 Roman" w:hAnsi="Frutiger LT Std 55 Roman"/>
                <w:b/>
                <w:bCs/>
                <w:color w:val="0000FF"/>
              </w:rPr>
            </w:pPr>
          </w:p>
          <w:p w14:paraId="7AB076CD" w14:textId="77777777" w:rsidR="00936EE1" w:rsidRDefault="00936EE1" w:rsidP="008C5E6E">
            <w:pPr>
              <w:ind w:right="1103"/>
              <w:rPr>
                <w:rFonts w:ascii="Frutiger LT Std 55 Roman" w:hAnsi="Frutiger LT Std 55 Roman"/>
                <w:b/>
                <w:bCs/>
                <w:color w:val="0000FF"/>
              </w:rPr>
            </w:pPr>
          </w:p>
          <w:p w14:paraId="647BBD3A" w14:textId="0895ECF7" w:rsidR="009E6D50" w:rsidRPr="00195984" w:rsidRDefault="009E6D50" w:rsidP="008C5E6E">
            <w:pPr>
              <w:ind w:right="1103"/>
              <w:rPr>
                <w:rFonts w:ascii="Frutiger LT Std 55 Roman" w:hAnsi="Frutiger LT Std 55 Roman"/>
                <w:b/>
                <w:bCs/>
                <w:color w:val="0000FF"/>
              </w:rPr>
            </w:pPr>
            <w:r w:rsidRPr="00195984">
              <w:rPr>
                <w:rFonts w:ascii="Frutiger LT Std 55 Roman" w:hAnsi="Frutiger LT Std 55 Roman"/>
                <w:b/>
                <w:bCs/>
                <w:color w:val="0000FF"/>
              </w:rPr>
              <w:t>Technische Daten</w:t>
            </w:r>
          </w:p>
          <w:p w14:paraId="7A1737CD" w14:textId="05018F37" w:rsidR="009E6D50" w:rsidRPr="00195984" w:rsidRDefault="009E6D50" w:rsidP="008C5E6E">
            <w:pPr>
              <w:pStyle w:val="Listenabsatz"/>
              <w:numPr>
                <w:ilvl w:val="0"/>
                <w:numId w:val="13"/>
              </w:numPr>
              <w:tabs>
                <w:tab w:val="left" w:pos="3969"/>
              </w:tabs>
              <w:ind w:left="357" w:right="321" w:hanging="357"/>
              <w:rPr>
                <w:rFonts w:ascii="Frutiger LT Std 55 Roman" w:eastAsia="Times New Roman" w:hAnsi="Frutiger LT Std 55 Roman" w:cs="Arial"/>
                <w:lang w:eastAsia="de-CH"/>
              </w:rPr>
            </w:pPr>
            <w:r w:rsidRPr="00195984">
              <w:rPr>
                <w:rFonts w:ascii="Frutiger LT Std 55 Roman" w:hAnsi="Frutiger LT Std 55 Roman"/>
              </w:rPr>
              <w:t xml:space="preserve">Dimension: </w:t>
            </w:r>
            <w:r w:rsidR="009A37BC">
              <w:rPr>
                <w:rFonts w:ascii="Frutiger LT Std 55 Roman" w:hAnsi="Frutiger LT Std 55 Roman" w:cs="Arial"/>
              </w:rPr>
              <w:t>2</w:t>
            </w:r>
            <w:r w:rsidR="00260A06">
              <w:rPr>
                <w:rFonts w:ascii="Frutiger LT Std 55 Roman" w:hAnsi="Frutiger LT Std 55 Roman" w:cs="Arial"/>
              </w:rPr>
              <w:t>300</w:t>
            </w:r>
            <w:r w:rsidRPr="00195984">
              <w:rPr>
                <w:rFonts w:ascii="Frutiger LT Std 55 Roman" w:hAnsi="Frutiger LT Std 55 Roman" w:cs="Arial"/>
              </w:rPr>
              <w:t xml:space="preserve"> x </w:t>
            </w:r>
            <w:r w:rsidR="0094037E">
              <w:rPr>
                <w:rFonts w:ascii="Frutiger LT Std 55 Roman" w:hAnsi="Frutiger LT Std 55 Roman" w:cs="Arial"/>
              </w:rPr>
              <w:t>2</w:t>
            </w:r>
            <w:r w:rsidR="00260A06">
              <w:rPr>
                <w:rFonts w:ascii="Frutiger LT Std 55 Roman" w:hAnsi="Frutiger LT Std 55 Roman" w:cs="Arial"/>
              </w:rPr>
              <w:t>30</w:t>
            </w:r>
            <w:r w:rsidR="0094037E">
              <w:rPr>
                <w:rFonts w:ascii="Frutiger LT Std 55 Roman" w:hAnsi="Frutiger LT Std 55 Roman" w:cs="Arial"/>
              </w:rPr>
              <w:t>0</w:t>
            </w:r>
            <w:r w:rsidRPr="00195984">
              <w:rPr>
                <w:rFonts w:ascii="Frutiger LT Std 55 Roman" w:hAnsi="Frutiger LT Std 55 Roman" w:cs="Arial"/>
              </w:rPr>
              <w:t xml:space="preserve"> x </w:t>
            </w:r>
            <w:r w:rsidR="0094037E">
              <w:rPr>
                <w:rFonts w:ascii="Frutiger LT Std 55 Roman" w:hAnsi="Frutiger LT Std 55 Roman" w:cs="Arial"/>
              </w:rPr>
              <w:t>940</w:t>
            </w:r>
            <w:r w:rsidR="000C7BA5">
              <w:rPr>
                <w:rFonts w:ascii="Frutiger LT Std 55 Roman" w:hAnsi="Frutiger LT Std 55 Roman" w:cs="Arial"/>
              </w:rPr>
              <w:t xml:space="preserve"> </w:t>
            </w:r>
            <w:r w:rsidRPr="00195984">
              <w:rPr>
                <w:rFonts w:ascii="Frutiger LT Std 55 Roman" w:hAnsi="Frutiger LT Std 55 Roman" w:cs="Arial"/>
              </w:rPr>
              <w:t>mm</w:t>
            </w:r>
          </w:p>
          <w:p w14:paraId="67C4BC97" w14:textId="5174C362" w:rsidR="009E6D50" w:rsidRPr="00195984" w:rsidRDefault="009E6D50" w:rsidP="008C5E6E">
            <w:pPr>
              <w:pStyle w:val="Listenabsatz"/>
              <w:numPr>
                <w:ilvl w:val="0"/>
                <w:numId w:val="13"/>
              </w:numPr>
              <w:tabs>
                <w:tab w:val="left" w:pos="3969"/>
              </w:tabs>
              <w:ind w:left="357" w:right="1103" w:hanging="357"/>
              <w:rPr>
                <w:rFonts w:ascii="Frutiger LT Std 55 Roman" w:eastAsia="Times New Roman" w:hAnsi="Frutiger LT Std 55 Roman" w:cs="Arial"/>
                <w:lang w:eastAsia="de-CH"/>
              </w:rPr>
            </w:pPr>
            <w:r w:rsidRPr="00195984">
              <w:rPr>
                <w:rFonts w:ascii="Frutiger LT Std 55 Roman" w:eastAsia="Times New Roman" w:hAnsi="Frutiger LT Std 55 Roman" w:cs="Arial"/>
                <w:lang w:eastAsia="de-CH"/>
              </w:rPr>
              <w:t xml:space="preserve">Füllmenge: </w:t>
            </w:r>
            <w:r w:rsidR="00906C5B">
              <w:rPr>
                <w:rFonts w:ascii="Frutiger LT Std 55 Roman" w:eastAsia="Times New Roman" w:hAnsi="Frutiger LT Std 55 Roman" w:cs="Arial"/>
                <w:lang w:eastAsia="de-CH"/>
              </w:rPr>
              <w:t>1</w:t>
            </w:r>
            <w:r w:rsidRPr="00195984">
              <w:rPr>
                <w:rFonts w:ascii="Frutiger LT Std 55 Roman" w:eastAsia="Times New Roman" w:hAnsi="Frutiger LT Std 55 Roman" w:cs="Arial"/>
                <w:lang w:eastAsia="de-CH"/>
              </w:rPr>
              <w:t>‘</w:t>
            </w:r>
            <w:r w:rsidR="00260A06">
              <w:rPr>
                <w:rFonts w:ascii="Frutiger LT Std 55 Roman" w:eastAsia="Times New Roman" w:hAnsi="Frutiger LT Std 55 Roman" w:cs="Arial"/>
                <w:lang w:eastAsia="de-CH"/>
              </w:rPr>
              <w:t>5</w:t>
            </w:r>
            <w:r w:rsidR="009A37BC">
              <w:rPr>
                <w:rFonts w:ascii="Frutiger LT Std 55 Roman" w:eastAsia="Times New Roman" w:hAnsi="Frutiger LT Std 55 Roman" w:cs="Arial"/>
                <w:lang w:eastAsia="de-CH"/>
              </w:rPr>
              <w:t>0</w:t>
            </w:r>
            <w:r w:rsidR="001443DF">
              <w:rPr>
                <w:rFonts w:ascii="Frutiger LT Std 55 Roman" w:eastAsia="Times New Roman" w:hAnsi="Frutiger LT Std 55 Roman" w:cs="Arial"/>
                <w:lang w:eastAsia="de-CH"/>
              </w:rPr>
              <w:t>0</w:t>
            </w:r>
            <w:r w:rsidR="000C7BA5">
              <w:rPr>
                <w:rFonts w:ascii="Frutiger LT Std 55 Roman" w:eastAsia="Times New Roman" w:hAnsi="Frutiger LT Std 55 Roman" w:cs="Arial"/>
                <w:lang w:eastAsia="de-CH"/>
              </w:rPr>
              <w:t xml:space="preserve"> </w:t>
            </w:r>
            <w:r w:rsidRPr="00195984">
              <w:rPr>
                <w:rFonts w:ascii="Frutiger LT Std 55 Roman" w:eastAsia="Times New Roman" w:hAnsi="Frutiger LT Std 55 Roman" w:cs="Arial"/>
                <w:lang w:eastAsia="de-CH"/>
              </w:rPr>
              <w:t>l</w:t>
            </w:r>
          </w:p>
          <w:p w14:paraId="0183D649" w14:textId="0DCD4E58" w:rsidR="009E6D50" w:rsidRPr="00195984" w:rsidRDefault="009E6D50" w:rsidP="008C5E6E">
            <w:pPr>
              <w:pStyle w:val="Listenabsatz"/>
              <w:numPr>
                <w:ilvl w:val="0"/>
                <w:numId w:val="13"/>
              </w:numPr>
              <w:tabs>
                <w:tab w:val="left" w:pos="3969"/>
              </w:tabs>
              <w:ind w:left="357" w:right="1103" w:hanging="357"/>
              <w:rPr>
                <w:rFonts w:ascii="Frutiger LT Std 55 Roman" w:eastAsia="Times New Roman" w:hAnsi="Frutiger LT Std 55 Roman" w:cs="Arial"/>
                <w:lang w:eastAsia="de-CH"/>
              </w:rPr>
            </w:pPr>
            <w:r w:rsidRPr="00195984">
              <w:rPr>
                <w:rFonts w:ascii="Frutiger LT Std 55 Roman" w:eastAsia="Times New Roman" w:hAnsi="Frutiger LT Std 55 Roman" w:cs="Arial"/>
                <w:lang w:eastAsia="de-CH"/>
              </w:rPr>
              <w:t xml:space="preserve">Leergewicht: </w:t>
            </w:r>
            <w:r w:rsidR="00260A06">
              <w:rPr>
                <w:rFonts w:ascii="Frutiger LT Std 55 Roman" w:eastAsia="Times New Roman" w:hAnsi="Frutiger LT Std 55 Roman" w:cs="Arial"/>
                <w:lang w:eastAsia="de-CH"/>
              </w:rPr>
              <w:t xml:space="preserve">369 </w:t>
            </w:r>
            <w:r w:rsidRPr="00195984">
              <w:rPr>
                <w:rFonts w:ascii="Frutiger LT Std 55 Roman" w:eastAsia="Times New Roman" w:hAnsi="Frutiger LT Std 55 Roman" w:cs="Arial"/>
                <w:lang w:eastAsia="de-CH"/>
              </w:rPr>
              <w:t>kg</w:t>
            </w:r>
          </w:p>
          <w:p w14:paraId="39C05170" w14:textId="1594F1C4" w:rsidR="009E6D50" w:rsidRPr="00195984" w:rsidRDefault="009E6D50" w:rsidP="008C5E6E">
            <w:pPr>
              <w:pStyle w:val="Listenabsatz"/>
              <w:numPr>
                <w:ilvl w:val="0"/>
                <w:numId w:val="13"/>
              </w:numPr>
              <w:tabs>
                <w:tab w:val="left" w:pos="3969"/>
              </w:tabs>
              <w:ind w:left="357" w:right="1103" w:hanging="357"/>
              <w:rPr>
                <w:rFonts w:ascii="Frutiger LT Std 55 Roman" w:eastAsia="Times New Roman" w:hAnsi="Frutiger LT Std 55 Roman" w:cs="Arial"/>
                <w:lang w:eastAsia="de-CH"/>
              </w:rPr>
            </w:pPr>
            <w:r w:rsidRPr="00195984">
              <w:rPr>
                <w:rFonts w:ascii="Frutiger LT Std 55 Roman" w:eastAsia="Times New Roman" w:hAnsi="Frutiger LT Std 55 Roman" w:cs="Arial"/>
                <w:lang w:eastAsia="de-CH"/>
              </w:rPr>
              <w:t xml:space="preserve">Sitzplätze: für </w:t>
            </w:r>
            <w:r w:rsidR="004D1D9A">
              <w:rPr>
                <w:rFonts w:ascii="Frutiger LT Std 55 Roman" w:eastAsia="Times New Roman" w:hAnsi="Frutiger LT Std 55 Roman" w:cs="Arial"/>
                <w:lang w:eastAsia="de-CH"/>
              </w:rPr>
              <w:t>6</w:t>
            </w:r>
            <w:r w:rsidRPr="00195984">
              <w:rPr>
                <w:rFonts w:ascii="Frutiger LT Std 55 Roman" w:eastAsia="Times New Roman" w:hAnsi="Frutiger LT Std 55 Roman" w:cs="Arial"/>
                <w:lang w:eastAsia="de-CH"/>
              </w:rPr>
              <w:t xml:space="preserve"> Personen</w:t>
            </w:r>
          </w:p>
          <w:p w14:paraId="220101E5" w14:textId="1BBA3639" w:rsidR="009E6D50" w:rsidRPr="00195984" w:rsidRDefault="009E6D50" w:rsidP="008C5E6E">
            <w:pPr>
              <w:pStyle w:val="Listenabsatz"/>
              <w:numPr>
                <w:ilvl w:val="0"/>
                <w:numId w:val="13"/>
              </w:numPr>
              <w:tabs>
                <w:tab w:val="left" w:pos="3969"/>
              </w:tabs>
              <w:ind w:left="357" w:right="1103" w:hanging="357"/>
              <w:rPr>
                <w:rFonts w:ascii="Frutiger LT Std 55 Roman" w:eastAsia="Times New Roman" w:hAnsi="Frutiger LT Std 55 Roman" w:cs="Arial"/>
                <w:lang w:eastAsia="de-CH"/>
              </w:rPr>
            </w:pPr>
            <w:r w:rsidRPr="00195984">
              <w:rPr>
                <w:rFonts w:ascii="Frutiger LT Std 55 Roman" w:eastAsia="Times New Roman" w:hAnsi="Frutiger LT Std 55 Roman" w:cs="Arial"/>
                <w:lang w:eastAsia="de-CH"/>
              </w:rPr>
              <w:t>Stromanschluss: 400V</w:t>
            </w:r>
            <w:r w:rsidR="000C7BA5">
              <w:rPr>
                <w:rFonts w:ascii="Frutiger LT Std 55 Roman" w:eastAsia="Times New Roman" w:hAnsi="Frutiger LT Std 55 Roman" w:cs="Arial"/>
                <w:lang w:eastAsia="de-CH"/>
              </w:rPr>
              <w:t xml:space="preserve"> </w:t>
            </w:r>
            <w:r w:rsidRPr="00195984">
              <w:rPr>
                <w:rFonts w:ascii="Frutiger LT Std 55 Roman" w:eastAsia="Times New Roman" w:hAnsi="Frutiger LT Std 55 Roman" w:cs="Arial"/>
                <w:lang w:eastAsia="de-CH"/>
              </w:rPr>
              <w:t>/</w:t>
            </w:r>
            <w:r w:rsidR="000C7BA5">
              <w:rPr>
                <w:rFonts w:ascii="Frutiger LT Std 55 Roman" w:eastAsia="Times New Roman" w:hAnsi="Frutiger LT Std 55 Roman" w:cs="Arial"/>
                <w:lang w:eastAsia="de-CH"/>
              </w:rPr>
              <w:t xml:space="preserve"> </w:t>
            </w:r>
            <w:r w:rsidR="004D1D9A">
              <w:rPr>
                <w:rFonts w:ascii="Frutiger LT Std 55 Roman" w:eastAsia="Times New Roman" w:hAnsi="Frutiger LT Std 55 Roman" w:cs="Arial"/>
                <w:lang w:eastAsia="de-CH"/>
              </w:rPr>
              <w:t>16</w:t>
            </w:r>
            <w:r w:rsidRPr="00195984">
              <w:rPr>
                <w:rFonts w:ascii="Frutiger LT Std 55 Roman" w:eastAsia="Times New Roman" w:hAnsi="Frutiger LT Std 55 Roman" w:cs="Arial"/>
                <w:lang w:eastAsia="de-CH"/>
              </w:rPr>
              <w:t>A</w:t>
            </w:r>
          </w:p>
          <w:p w14:paraId="3E9CC1A2" w14:textId="77777777" w:rsidR="00666C8E" w:rsidRDefault="00666C8E" w:rsidP="008C5E6E">
            <w:pPr>
              <w:ind w:right="-4693"/>
              <w:rPr>
                <w:rFonts w:cs="Arial"/>
                <w:b/>
                <w:sz w:val="32"/>
                <w:szCs w:val="32"/>
              </w:rPr>
            </w:pPr>
          </w:p>
        </w:tc>
        <w:tc>
          <w:tcPr>
            <w:tcW w:w="4536" w:type="dxa"/>
          </w:tcPr>
          <w:p w14:paraId="6DA1EEBA" w14:textId="5276CD37" w:rsidR="009E6D50" w:rsidRDefault="009E6D50" w:rsidP="008C5E6E">
            <w:pPr>
              <w:rPr>
                <w:rFonts w:ascii="Frutiger LT Std 55 Roman" w:hAnsi="Frutiger LT Std 55 Roman"/>
                <w:b/>
                <w:color w:val="0000FF"/>
              </w:rPr>
            </w:pPr>
            <w:r w:rsidRPr="009201AC">
              <w:rPr>
                <w:rFonts w:ascii="Frutiger LT Std 55 Roman" w:hAnsi="Frutiger LT Std 55 Roman"/>
                <w:b/>
                <w:color w:val="0000FF"/>
              </w:rPr>
              <w:t>Standard</w:t>
            </w:r>
            <w:r>
              <w:rPr>
                <w:rFonts w:ascii="Frutiger LT Std 55 Roman" w:hAnsi="Frutiger LT Std 55 Roman"/>
                <w:b/>
                <w:color w:val="0000FF"/>
              </w:rPr>
              <w:t>-</w:t>
            </w:r>
            <w:r w:rsidRPr="009201AC">
              <w:rPr>
                <w:rFonts w:ascii="Frutiger LT Std 55 Roman" w:hAnsi="Frutiger LT Std 55 Roman"/>
                <w:b/>
                <w:color w:val="0000FF"/>
              </w:rPr>
              <w:t>Ausstattung</w:t>
            </w:r>
          </w:p>
          <w:p w14:paraId="3F7DCD69" w14:textId="52D30AB9" w:rsidR="00592C11" w:rsidRDefault="00797A74" w:rsidP="00592C11">
            <w:pPr>
              <w:pStyle w:val="Listenabsatz"/>
              <w:numPr>
                <w:ilvl w:val="0"/>
                <w:numId w:val="16"/>
              </w:numPr>
              <w:rPr>
                <w:rFonts w:ascii="Frutiger LT Std 55 Roman" w:hAnsi="Frutiger LT Std 55 Roman"/>
              </w:rPr>
            </w:pPr>
            <w:r>
              <w:rPr>
                <w:rFonts w:ascii="Frutiger LT Std 55 Roman" w:hAnsi="Frutiger LT Std 55 Roman"/>
              </w:rPr>
              <w:t xml:space="preserve">1 </w:t>
            </w:r>
            <w:r w:rsidR="00592C11" w:rsidRPr="00592C11">
              <w:rPr>
                <w:rFonts w:ascii="Frutiger LT Std 55 Roman" w:hAnsi="Frutiger LT Std 55 Roman"/>
              </w:rPr>
              <w:t>Farb</w:t>
            </w:r>
            <w:r w:rsidR="009A37BC">
              <w:rPr>
                <w:rFonts w:ascii="Frutiger LT Std 55 Roman" w:hAnsi="Frutiger LT Std 55 Roman"/>
              </w:rPr>
              <w:t>e: S</w:t>
            </w:r>
            <w:r w:rsidR="00FC6F4B">
              <w:rPr>
                <w:rFonts w:ascii="Frutiger LT Std 55 Roman" w:hAnsi="Frutiger LT Std 55 Roman"/>
              </w:rPr>
              <w:t>t</w:t>
            </w:r>
            <w:r w:rsidR="009A37BC">
              <w:rPr>
                <w:rFonts w:ascii="Frutiger LT Std 55 Roman" w:hAnsi="Frutiger LT Std 55 Roman"/>
              </w:rPr>
              <w:t xml:space="preserve">erling </w:t>
            </w:r>
            <w:proofErr w:type="spellStart"/>
            <w:r w:rsidR="009A37BC">
              <w:rPr>
                <w:rFonts w:ascii="Frutiger LT Std 55 Roman" w:hAnsi="Frutiger LT Std 55 Roman"/>
              </w:rPr>
              <w:t>Sil</w:t>
            </w:r>
            <w:r w:rsidR="00FC6F4B">
              <w:rPr>
                <w:rFonts w:ascii="Frutiger LT Std 55 Roman" w:hAnsi="Frutiger LT Std 55 Roman"/>
              </w:rPr>
              <w:t>v</w:t>
            </w:r>
            <w:r w:rsidR="009A37BC">
              <w:rPr>
                <w:rFonts w:ascii="Frutiger LT Std 55 Roman" w:hAnsi="Frutiger LT Std 55 Roman"/>
              </w:rPr>
              <w:t>er</w:t>
            </w:r>
            <w:proofErr w:type="spellEnd"/>
          </w:p>
          <w:p w14:paraId="5692F91F" w14:textId="7CCFE366" w:rsidR="00592C11" w:rsidRDefault="00592C11" w:rsidP="00592C11">
            <w:pPr>
              <w:pStyle w:val="Listenabsatz"/>
              <w:numPr>
                <w:ilvl w:val="0"/>
                <w:numId w:val="16"/>
              </w:numPr>
              <w:rPr>
                <w:rFonts w:ascii="Frutiger LT Std 55 Roman" w:hAnsi="Frutiger LT Std 55 Roman"/>
              </w:rPr>
            </w:pPr>
            <w:r w:rsidRPr="00592C11">
              <w:rPr>
                <w:rFonts w:ascii="Frutiger LT Std 55 Roman" w:hAnsi="Frutiger LT Std 55 Roman"/>
              </w:rPr>
              <w:t xml:space="preserve">1 </w:t>
            </w:r>
            <w:r w:rsidR="007E4CDD">
              <w:rPr>
                <w:rFonts w:ascii="Frutiger LT Std 55 Roman" w:hAnsi="Frutiger LT Std 55 Roman"/>
              </w:rPr>
              <w:t xml:space="preserve">Gecko </w:t>
            </w:r>
            <w:r w:rsidRPr="00592C11">
              <w:rPr>
                <w:rFonts w:ascii="Frutiger LT Std 55 Roman" w:hAnsi="Frutiger LT Std 55 Roman"/>
              </w:rPr>
              <w:t xml:space="preserve">Ozonator </w:t>
            </w:r>
          </w:p>
          <w:p w14:paraId="4B2CFEDE" w14:textId="4F395D24" w:rsidR="00592C11" w:rsidRDefault="00592C11" w:rsidP="00592C11">
            <w:pPr>
              <w:pStyle w:val="Listenabsatz"/>
              <w:numPr>
                <w:ilvl w:val="0"/>
                <w:numId w:val="16"/>
              </w:numPr>
              <w:rPr>
                <w:rFonts w:ascii="Frutiger LT Std 55 Roman" w:hAnsi="Frutiger LT Std 55 Roman"/>
              </w:rPr>
            </w:pPr>
            <w:r w:rsidRPr="00592C11">
              <w:rPr>
                <w:rFonts w:ascii="Frutiger LT Std 55 Roman" w:hAnsi="Frutiger LT Std 55 Roman"/>
              </w:rPr>
              <w:t xml:space="preserve">1 </w:t>
            </w:r>
            <w:r w:rsidR="007E4CDD">
              <w:rPr>
                <w:rFonts w:ascii="Frutiger LT Std 55 Roman" w:hAnsi="Frutiger LT Std 55 Roman"/>
              </w:rPr>
              <w:t>Gecko</w:t>
            </w:r>
            <w:r w:rsidRPr="00592C11">
              <w:rPr>
                <w:rFonts w:ascii="Frutiger LT Std 55 Roman" w:hAnsi="Frutiger LT Std 55 Roman"/>
              </w:rPr>
              <w:t xml:space="preserve"> Steuerung </w:t>
            </w:r>
            <w:r w:rsidR="009A37BC">
              <w:rPr>
                <w:rFonts w:ascii="Frutiger LT Std 55 Roman" w:hAnsi="Frutiger LT Std 55 Roman"/>
              </w:rPr>
              <w:t>K</w:t>
            </w:r>
            <w:r w:rsidR="00CD3107">
              <w:rPr>
                <w:rFonts w:ascii="Frutiger LT Std 55 Roman" w:hAnsi="Frutiger LT Std 55 Roman"/>
              </w:rPr>
              <w:t>1000</w:t>
            </w:r>
          </w:p>
          <w:p w14:paraId="13C63A3B" w14:textId="4D682A04" w:rsidR="00592C11" w:rsidRDefault="00592C11" w:rsidP="00592C11">
            <w:pPr>
              <w:pStyle w:val="Listenabsatz"/>
              <w:numPr>
                <w:ilvl w:val="0"/>
                <w:numId w:val="16"/>
              </w:numPr>
              <w:rPr>
                <w:rFonts w:ascii="Frutiger LT Std 55 Roman" w:hAnsi="Frutiger LT Std 55 Roman"/>
              </w:rPr>
            </w:pPr>
            <w:r w:rsidRPr="00592C11">
              <w:rPr>
                <w:rFonts w:ascii="Frutiger LT Std 55 Roman" w:hAnsi="Frutiger LT Std 55 Roman"/>
              </w:rPr>
              <w:t xml:space="preserve">1 </w:t>
            </w:r>
            <w:r w:rsidR="007E4CDD">
              <w:rPr>
                <w:rFonts w:ascii="Frutiger LT Std 55 Roman" w:hAnsi="Frutiger LT Std 55 Roman"/>
              </w:rPr>
              <w:t>Gecko</w:t>
            </w:r>
            <w:r w:rsidRPr="00592C11">
              <w:rPr>
                <w:rFonts w:ascii="Frutiger LT Std 55 Roman" w:hAnsi="Frutiger LT Std 55 Roman"/>
              </w:rPr>
              <w:t xml:space="preserve"> Titan Heizung </w:t>
            </w:r>
            <w:r w:rsidR="00B40F99">
              <w:rPr>
                <w:rFonts w:ascii="Frutiger LT Std 55 Roman" w:hAnsi="Frutiger LT Std 55 Roman"/>
              </w:rPr>
              <w:t>3</w:t>
            </w:r>
            <w:r w:rsidR="009A37BC">
              <w:rPr>
                <w:rFonts w:ascii="Frutiger LT Std 55 Roman" w:hAnsi="Frutiger LT Std 55 Roman"/>
              </w:rPr>
              <w:t>kW</w:t>
            </w:r>
          </w:p>
          <w:p w14:paraId="59ADB867" w14:textId="2CD9DFA4" w:rsidR="00592C11" w:rsidRDefault="00592C11" w:rsidP="00592C11">
            <w:pPr>
              <w:pStyle w:val="Listenabsatz"/>
              <w:numPr>
                <w:ilvl w:val="0"/>
                <w:numId w:val="16"/>
              </w:numPr>
              <w:ind w:right="877"/>
              <w:rPr>
                <w:rFonts w:ascii="Frutiger LT Std 55 Roman" w:hAnsi="Frutiger LT Std 55 Roman"/>
              </w:rPr>
            </w:pPr>
            <w:r w:rsidRPr="00592C11">
              <w:rPr>
                <w:rFonts w:ascii="Frutiger LT Std 55 Roman" w:hAnsi="Frutiger LT Std 55 Roman"/>
              </w:rPr>
              <w:t xml:space="preserve">1 </w:t>
            </w:r>
            <w:r w:rsidR="00FC6F4B">
              <w:rPr>
                <w:rFonts w:ascii="Frutiger LT Std 55 Roman" w:hAnsi="Frutiger LT Std 55 Roman"/>
              </w:rPr>
              <w:t>LED-Eck-Corner</w:t>
            </w:r>
            <w:r w:rsidRPr="00592C11">
              <w:rPr>
                <w:rFonts w:ascii="Frutiger LT Std 55 Roman" w:hAnsi="Frutiger LT Std 55 Roman"/>
              </w:rPr>
              <w:t xml:space="preserve"> </w:t>
            </w:r>
          </w:p>
          <w:p w14:paraId="1A81C65D" w14:textId="25E05C3E" w:rsidR="00592C11" w:rsidRDefault="009D1B6E" w:rsidP="00592C11">
            <w:pPr>
              <w:pStyle w:val="Listenabsatz"/>
              <w:numPr>
                <w:ilvl w:val="0"/>
                <w:numId w:val="16"/>
              </w:numPr>
              <w:ind w:right="877"/>
              <w:rPr>
                <w:rFonts w:ascii="Frutiger LT Std 55 Roman" w:hAnsi="Frutiger LT Std 55 Roman"/>
              </w:rPr>
            </w:pPr>
            <w:r>
              <w:rPr>
                <w:rFonts w:ascii="Frutiger LT Std 55 Roman" w:hAnsi="Frutiger LT Std 55 Roman"/>
              </w:rPr>
              <w:t xml:space="preserve">1 </w:t>
            </w:r>
            <w:r w:rsidR="00FC6F4B">
              <w:rPr>
                <w:rFonts w:ascii="Frutiger LT Std 55 Roman" w:hAnsi="Frutiger LT Std 55 Roman"/>
              </w:rPr>
              <w:t>UV-Desinfektion</w:t>
            </w:r>
          </w:p>
          <w:p w14:paraId="458C1506" w14:textId="11E489CA" w:rsidR="00592C11" w:rsidRDefault="009D1B6E" w:rsidP="00592C11">
            <w:pPr>
              <w:pStyle w:val="Listenabsatz"/>
              <w:numPr>
                <w:ilvl w:val="0"/>
                <w:numId w:val="16"/>
              </w:numPr>
              <w:ind w:right="877"/>
              <w:rPr>
                <w:rFonts w:ascii="Frutiger LT Std 55 Roman" w:hAnsi="Frutiger LT Std 55 Roman"/>
              </w:rPr>
            </w:pPr>
            <w:r>
              <w:rPr>
                <w:rFonts w:ascii="Frutiger LT Std 55 Roman" w:hAnsi="Frutiger LT Std 55 Roman"/>
              </w:rPr>
              <w:t xml:space="preserve">1 </w:t>
            </w:r>
            <w:r w:rsidR="00FC6F4B">
              <w:rPr>
                <w:rFonts w:ascii="Frutiger LT Std 55 Roman" w:hAnsi="Frutiger LT Std 55 Roman"/>
              </w:rPr>
              <w:t>Gecko in Touch 3+</w:t>
            </w:r>
          </w:p>
          <w:p w14:paraId="53973729" w14:textId="59451A8A" w:rsidR="009D1B6E" w:rsidRDefault="009D1B6E" w:rsidP="00502D1C">
            <w:pPr>
              <w:pStyle w:val="Listenabsatz"/>
              <w:numPr>
                <w:ilvl w:val="0"/>
                <w:numId w:val="16"/>
              </w:numPr>
              <w:ind w:right="741"/>
              <w:rPr>
                <w:rFonts w:ascii="Frutiger LT Std 55 Roman" w:hAnsi="Frutiger LT Std 55 Roman"/>
              </w:rPr>
            </w:pPr>
            <w:r>
              <w:rPr>
                <w:rFonts w:ascii="Frutiger LT Std 55 Roman" w:hAnsi="Frutiger LT Std 55 Roman"/>
              </w:rPr>
              <w:t xml:space="preserve">1 </w:t>
            </w:r>
            <w:r w:rsidRPr="009D1B6E">
              <w:rPr>
                <w:rFonts w:ascii="Frutiger LT Std 55 Roman" w:hAnsi="Frutiger LT Std 55 Roman"/>
              </w:rPr>
              <w:t>Gecko-Wasserlabor-Kammer</w:t>
            </w:r>
          </w:p>
          <w:p w14:paraId="1EBD439D" w14:textId="16154DF1" w:rsidR="00666C8E" w:rsidRPr="005F0D64" w:rsidRDefault="009D1B6E" w:rsidP="00502D1C">
            <w:pPr>
              <w:pStyle w:val="Listenabsatz"/>
              <w:numPr>
                <w:ilvl w:val="0"/>
                <w:numId w:val="16"/>
              </w:numPr>
              <w:ind w:right="741"/>
              <w:rPr>
                <w:rFonts w:ascii="Frutiger LT Std 55 Roman" w:hAnsi="Frutiger LT Std 55 Roman"/>
              </w:rPr>
            </w:pPr>
            <w:r>
              <w:rPr>
                <w:rFonts w:ascii="Frutiger LT Std 55 Roman" w:hAnsi="Frutiger LT Std 55 Roman"/>
              </w:rPr>
              <w:t xml:space="preserve">1 </w:t>
            </w:r>
            <w:r w:rsidR="00853B00">
              <w:rPr>
                <w:rFonts w:ascii="Frutiger LT Std 55 Roman" w:hAnsi="Frutiger LT Std 55 Roman"/>
              </w:rPr>
              <w:t xml:space="preserve">Isolation </w:t>
            </w:r>
            <w:r w:rsidR="009A37BC">
              <w:rPr>
                <w:rFonts w:ascii="Frutiger LT Std 55 Roman" w:hAnsi="Frutiger LT Std 55 Roman"/>
              </w:rPr>
              <w:t>AQ10 Eco</w:t>
            </w:r>
            <w:r w:rsidR="005F0D64">
              <w:rPr>
                <w:rFonts w:ascii="Frutiger LT Std 55 Roman" w:hAnsi="Frutiger LT Std 55 Roman"/>
              </w:rPr>
              <w:t xml:space="preserve"> </w:t>
            </w:r>
            <w:r w:rsidR="009A37BC" w:rsidRPr="005F0D64">
              <w:rPr>
                <w:rFonts w:ascii="Frutiger LT Std 55 Roman" w:hAnsi="Frutiger LT Std 55 Roman"/>
              </w:rPr>
              <w:t>Heat</w:t>
            </w:r>
            <w:r w:rsidR="00502D1C">
              <w:rPr>
                <w:rFonts w:ascii="Frutiger LT Std 55 Roman" w:hAnsi="Frutiger LT Std 55 Roman"/>
              </w:rPr>
              <w:t xml:space="preserve"> L</w:t>
            </w:r>
            <w:r w:rsidR="009A37BC" w:rsidRPr="005F0D64">
              <w:rPr>
                <w:rFonts w:ascii="Frutiger LT Std 55 Roman" w:hAnsi="Frutiger LT Std 55 Roman"/>
              </w:rPr>
              <w:t>ock</w:t>
            </w:r>
          </w:p>
        </w:tc>
      </w:tr>
      <w:tr w:rsidR="008D4350" w14:paraId="0068BA15" w14:textId="77777777" w:rsidTr="00D82672">
        <w:trPr>
          <w:gridAfter w:val="1"/>
          <w:wAfter w:w="98" w:type="dxa"/>
          <w:trHeight w:hRule="exact" w:val="299"/>
        </w:trPr>
        <w:tc>
          <w:tcPr>
            <w:tcW w:w="4673" w:type="dxa"/>
          </w:tcPr>
          <w:p w14:paraId="7352D517" w14:textId="77777777" w:rsidR="008D4350" w:rsidRDefault="008D4350" w:rsidP="008C5E6E">
            <w:pPr>
              <w:ind w:right="-4693"/>
              <w:rPr>
                <w:rFonts w:cs="Arial"/>
                <w:b/>
                <w:sz w:val="32"/>
                <w:szCs w:val="32"/>
              </w:rPr>
            </w:pPr>
          </w:p>
        </w:tc>
        <w:tc>
          <w:tcPr>
            <w:tcW w:w="4536" w:type="dxa"/>
          </w:tcPr>
          <w:p w14:paraId="4BC5DAD3" w14:textId="77777777" w:rsidR="008D4350" w:rsidRDefault="008D4350" w:rsidP="008C5E6E">
            <w:pPr>
              <w:ind w:right="-4693"/>
              <w:rPr>
                <w:rFonts w:cs="Arial"/>
                <w:b/>
                <w:sz w:val="32"/>
                <w:szCs w:val="32"/>
              </w:rPr>
            </w:pPr>
          </w:p>
        </w:tc>
      </w:tr>
      <w:tr w:rsidR="009A01C2" w14:paraId="716CC7DA" w14:textId="77777777" w:rsidTr="000C1A60">
        <w:trPr>
          <w:gridAfter w:val="1"/>
          <w:wAfter w:w="98" w:type="dxa"/>
          <w:trHeight w:hRule="exact" w:val="3252"/>
        </w:trPr>
        <w:tc>
          <w:tcPr>
            <w:tcW w:w="4673" w:type="dxa"/>
          </w:tcPr>
          <w:p w14:paraId="0C54D95C" w14:textId="77777777" w:rsidR="004430D6" w:rsidRDefault="004430D6" w:rsidP="008C5E6E">
            <w:pPr>
              <w:ind w:right="1103"/>
              <w:rPr>
                <w:rFonts w:ascii="Frutiger LT Std 55 Roman" w:hAnsi="Frutiger LT Std 55 Roman"/>
                <w:b/>
                <w:bCs/>
                <w:color w:val="0000FF"/>
              </w:rPr>
            </w:pPr>
          </w:p>
          <w:p w14:paraId="0D684CB0" w14:textId="77777777" w:rsidR="00226287" w:rsidRDefault="00226287" w:rsidP="00226287">
            <w:pPr>
              <w:ind w:right="1103"/>
              <w:rPr>
                <w:rFonts w:ascii="Frutiger LT Std 55 Roman" w:hAnsi="Frutiger LT Std 55 Roman"/>
                <w:b/>
                <w:bCs/>
                <w:color w:val="0000FF"/>
              </w:rPr>
            </w:pPr>
          </w:p>
          <w:p w14:paraId="0D7761C7" w14:textId="59C8F4E8" w:rsidR="003C33E3" w:rsidRPr="00226287" w:rsidRDefault="007E56C0" w:rsidP="00226287">
            <w:pPr>
              <w:ind w:right="1103"/>
              <w:rPr>
                <w:rFonts w:ascii="Frutiger LT Std 55 Roman" w:hAnsi="Frutiger LT Std 55 Roman"/>
                <w:b/>
                <w:bCs/>
                <w:color w:val="0000FF"/>
              </w:rPr>
            </w:pPr>
            <w:r w:rsidRPr="00195984">
              <w:rPr>
                <w:rFonts w:ascii="Frutiger LT Std 55 Roman" w:hAnsi="Frutiger LT Std 55 Roman"/>
                <w:b/>
                <w:bCs/>
                <w:color w:val="0000FF"/>
              </w:rPr>
              <w:t>Mögliche Optionen</w:t>
            </w:r>
          </w:p>
          <w:p w14:paraId="5BC97CB7" w14:textId="46127F4B" w:rsidR="003C33E3" w:rsidRPr="003C33E3" w:rsidRDefault="003C33E3" w:rsidP="003C33E3">
            <w:pPr>
              <w:pStyle w:val="Listenabsatz"/>
              <w:numPr>
                <w:ilvl w:val="0"/>
                <w:numId w:val="14"/>
              </w:numPr>
              <w:ind w:left="357" w:hanging="357"/>
              <w:rPr>
                <w:rFonts w:ascii="Frutiger LT Std 55 Roman" w:hAnsi="Frutiger LT Std 55 Roman"/>
              </w:rPr>
            </w:pPr>
            <w:r>
              <w:rPr>
                <w:rFonts w:ascii="Frutiger LT Std 55 Roman" w:hAnsi="Frutiger LT Std 55 Roman"/>
              </w:rPr>
              <w:t>Cover Lifter</w:t>
            </w:r>
          </w:p>
          <w:p w14:paraId="0D53FEAE" w14:textId="4EAA43AD" w:rsidR="003C33E3" w:rsidRPr="003C33E3" w:rsidRDefault="003C33E3" w:rsidP="003C33E3">
            <w:pPr>
              <w:pStyle w:val="Listenabsatz"/>
              <w:numPr>
                <w:ilvl w:val="0"/>
                <w:numId w:val="14"/>
              </w:numPr>
              <w:ind w:left="357" w:hanging="357"/>
              <w:rPr>
                <w:rFonts w:ascii="Frutiger LT Std 55 Roman" w:hAnsi="Frutiger LT Std 55 Roman"/>
              </w:rPr>
            </w:pPr>
            <w:bookmarkStart w:id="0" w:name="_Hlk121738918"/>
            <w:r w:rsidRPr="00195984">
              <w:rPr>
                <w:rFonts w:ascii="Frutiger LT Std 55 Roman" w:hAnsi="Frutiger LT Std 55 Roman"/>
              </w:rPr>
              <w:t xml:space="preserve">Isolation R-10 3-fach </w:t>
            </w:r>
          </w:p>
          <w:bookmarkEnd w:id="0"/>
          <w:p w14:paraId="30D2E2E2" w14:textId="153CE03B" w:rsidR="007E56C0" w:rsidRPr="00195984" w:rsidRDefault="00C0254D" w:rsidP="008C5E6E">
            <w:pPr>
              <w:pStyle w:val="Listenabsatz"/>
              <w:numPr>
                <w:ilvl w:val="0"/>
                <w:numId w:val="14"/>
              </w:numPr>
              <w:ind w:left="357" w:hanging="357"/>
              <w:rPr>
                <w:rFonts w:ascii="Frutiger LT Std 55 Roman" w:hAnsi="Frutiger LT Std 55 Roman"/>
              </w:rPr>
            </w:pPr>
            <w:r>
              <w:rPr>
                <w:rFonts w:ascii="Frutiger LT Std 55 Roman" w:hAnsi="Frutiger LT Std 55 Roman"/>
              </w:rPr>
              <w:t>Kupfer-</w:t>
            </w:r>
            <w:r w:rsidR="007E56C0" w:rsidRPr="00195984">
              <w:rPr>
                <w:rFonts w:ascii="Frutiger LT Std 55 Roman" w:hAnsi="Frutiger LT Std 55 Roman"/>
              </w:rPr>
              <w:t xml:space="preserve">Silberionen-Anlage </w:t>
            </w:r>
          </w:p>
          <w:p w14:paraId="2556CEF2" w14:textId="4A95ECFE" w:rsidR="007E56C0" w:rsidRDefault="007E4CDD" w:rsidP="008C5E6E">
            <w:pPr>
              <w:pStyle w:val="Listenabsatz"/>
              <w:numPr>
                <w:ilvl w:val="0"/>
                <w:numId w:val="14"/>
              </w:numPr>
              <w:ind w:left="357" w:hanging="357"/>
              <w:rPr>
                <w:rFonts w:ascii="Frutiger LT Std 55 Roman" w:hAnsi="Frutiger LT Std 55 Roman"/>
              </w:rPr>
            </w:pPr>
            <w:r>
              <w:rPr>
                <w:rFonts w:ascii="Frutiger LT Std 55 Roman" w:hAnsi="Frutiger LT Std 55 Roman"/>
              </w:rPr>
              <w:t xml:space="preserve">Gecko </w:t>
            </w:r>
            <w:r w:rsidR="007E56C0" w:rsidRPr="00195984">
              <w:rPr>
                <w:rFonts w:ascii="Frutiger LT Std 55 Roman" w:hAnsi="Frutiger LT Std 55 Roman"/>
              </w:rPr>
              <w:t xml:space="preserve">Steuerung </w:t>
            </w:r>
          </w:p>
          <w:p w14:paraId="5CCCC478" w14:textId="7702DCE6" w:rsidR="007E56C0" w:rsidRPr="00195984" w:rsidRDefault="007E56C0" w:rsidP="00226287">
            <w:pPr>
              <w:pStyle w:val="Listenabsatz"/>
              <w:ind w:left="357"/>
              <w:rPr>
                <w:rFonts w:ascii="Frutiger LT Std 55 Roman" w:hAnsi="Frutiger LT Std 55 Roman"/>
                <w:b/>
                <w:lang w:val="en-US"/>
              </w:rPr>
            </w:pPr>
          </w:p>
          <w:p w14:paraId="37DFD372" w14:textId="77777777" w:rsidR="009A01C2" w:rsidRDefault="009A01C2" w:rsidP="008C5E6E">
            <w:pPr>
              <w:ind w:right="-4693"/>
              <w:rPr>
                <w:rFonts w:cs="Arial"/>
                <w:b/>
                <w:sz w:val="32"/>
                <w:szCs w:val="32"/>
              </w:rPr>
            </w:pPr>
          </w:p>
        </w:tc>
        <w:tc>
          <w:tcPr>
            <w:tcW w:w="4536" w:type="dxa"/>
          </w:tcPr>
          <w:p w14:paraId="2A84A92C" w14:textId="25BFE697" w:rsidR="007E56C0" w:rsidRPr="00195984" w:rsidRDefault="007E56C0" w:rsidP="008C5E6E">
            <w:pPr>
              <w:ind w:right="1103"/>
              <w:jc w:val="both"/>
              <w:rPr>
                <w:rFonts w:ascii="Frutiger LT Std 55 Roman" w:hAnsi="Frutiger LT Std 55 Roman"/>
              </w:rPr>
            </w:pPr>
            <w:bookmarkStart w:id="1" w:name="_Hlk36552589"/>
          </w:p>
          <w:bookmarkEnd w:id="1"/>
          <w:p w14:paraId="0B15F534" w14:textId="4F436BFC" w:rsidR="00797A74" w:rsidRDefault="00797A74" w:rsidP="00797A74">
            <w:pPr>
              <w:ind w:right="1106"/>
              <w:jc w:val="both"/>
              <w:rPr>
                <w:rFonts w:ascii="Frutiger LT Std 55 Roman" w:hAnsi="Frutiger LT Std 55 Roman"/>
              </w:rPr>
            </w:pPr>
          </w:p>
          <w:p w14:paraId="026AACCD" w14:textId="77777777" w:rsidR="00226287" w:rsidRDefault="00226287" w:rsidP="00797A74">
            <w:pPr>
              <w:ind w:right="1106"/>
              <w:jc w:val="both"/>
              <w:rPr>
                <w:rFonts w:ascii="Frutiger LT Std 55 Roman" w:hAnsi="Frutiger LT Std 55 Roman"/>
              </w:rPr>
            </w:pPr>
          </w:p>
          <w:p w14:paraId="5963F4FC" w14:textId="77777777" w:rsidR="00226287" w:rsidRDefault="00226287" w:rsidP="00797A74">
            <w:pPr>
              <w:ind w:right="1106"/>
              <w:jc w:val="both"/>
              <w:rPr>
                <w:rFonts w:ascii="Frutiger LT Std 55 Roman" w:hAnsi="Frutiger LT Std 55 Roman"/>
                <w:sz w:val="2"/>
                <w:szCs w:val="2"/>
              </w:rPr>
            </w:pPr>
          </w:p>
          <w:p w14:paraId="646C8AE7" w14:textId="77777777" w:rsidR="00797A74" w:rsidRDefault="00797A74" w:rsidP="00797A74">
            <w:pPr>
              <w:ind w:right="1106"/>
              <w:jc w:val="both"/>
              <w:rPr>
                <w:rFonts w:ascii="Frutiger LT Std 55 Roman" w:hAnsi="Frutiger LT Std 55 Roman" w:cs="Arial"/>
                <w:b/>
                <w:bCs/>
                <w:color w:val="000000"/>
                <w:sz w:val="2"/>
                <w:szCs w:val="2"/>
                <w:shd w:val="clear" w:color="auto" w:fill="FFFFFF"/>
              </w:rPr>
            </w:pPr>
          </w:p>
          <w:p w14:paraId="3319B6E8" w14:textId="4A18C162" w:rsidR="00797A74" w:rsidRDefault="00797A74" w:rsidP="00797A74">
            <w:pPr>
              <w:ind w:right="1106"/>
              <w:jc w:val="both"/>
              <w:rPr>
                <w:rFonts w:ascii="Frutiger LT Std 55 Roman" w:hAnsi="Frutiger LT Std 55 Roman" w:cs="Arial"/>
                <w:b/>
                <w:bCs/>
                <w:color w:val="000000"/>
                <w:shd w:val="clear" w:color="auto" w:fill="FFFFFF"/>
              </w:rPr>
            </w:pPr>
            <w:r>
              <w:rPr>
                <w:rFonts w:ascii="Frutiger LT Std 55 Roman" w:hAnsi="Frutiger LT Std 55 Roman"/>
              </w:rPr>
              <w:t xml:space="preserve">CHF        </w:t>
            </w:r>
            <w:r w:rsidR="00FF7744">
              <w:rPr>
                <w:rFonts w:ascii="Frutiger LT Std 55 Roman" w:hAnsi="Frutiger LT Std 55 Roman"/>
              </w:rPr>
              <w:t>550</w:t>
            </w:r>
            <w:r>
              <w:rPr>
                <w:rFonts w:ascii="Frutiger LT Std 55 Roman" w:hAnsi="Frutiger LT Std 55 Roman"/>
              </w:rPr>
              <w:t>.00</w:t>
            </w:r>
          </w:p>
          <w:p w14:paraId="7C8AA6D6" w14:textId="134E9BC2" w:rsidR="00797A74" w:rsidRDefault="00797A74" w:rsidP="00797A74">
            <w:pPr>
              <w:ind w:right="1106"/>
              <w:jc w:val="both"/>
              <w:rPr>
                <w:rFonts w:ascii="Frutiger LT Std 55 Roman" w:hAnsi="Frutiger LT Std 55 Roman"/>
                <w:sz w:val="2"/>
                <w:szCs w:val="2"/>
              </w:rPr>
            </w:pPr>
            <w:r>
              <w:rPr>
                <w:rFonts w:ascii="Frutiger LT Std 55 Roman" w:hAnsi="Frutiger LT Std 55 Roman"/>
              </w:rPr>
              <w:t xml:space="preserve">CHF       </w:t>
            </w:r>
            <w:r w:rsidR="007E4CDD">
              <w:rPr>
                <w:rFonts w:ascii="Frutiger LT Std 55 Roman" w:hAnsi="Frutiger LT Std 55 Roman"/>
              </w:rPr>
              <w:t xml:space="preserve"> </w:t>
            </w:r>
            <w:r w:rsidR="00226287">
              <w:rPr>
                <w:rFonts w:ascii="Frutiger LT Std 55 Roman" w:hAnsi="Frutiger LT Std 55 Roman"/>
              </w:rPr>
              <w:t xml:space="preserve">    </w:t>
            </w:r>
            <w:r w:rsidR="007E4CDD">
              <w:rPr>
                <w:rFonts w:ascii="Frutiger LT Std 55 Roman" w:hAnsi="Frutiger LT Std 55 Roman"/>
              </w:rPr>
              <w:t>inkl.</w:t>
            </w:r>
          </w:p>
          <w:p w14:paraId="6E2F67A9" w14:textId="77777777" w:rsidR="00797A74" w:rsidRDefault="00797A74" w:rsidP="00797A74">
            <w:pPr>
              <w:ind w:right="1106"/>
              <w:jc w:val="both"/>
              <w:rPr>
                <w:rFonts w:ascii="Frutiger LT Std 55 Roman" w:hAnsi="Frutiger LT Std 55 Roman"/>
                <w:sz w:val="2"/>
                <w:szCs w:val="2"/>
              </w:rPr>
            </w:pPr>
          </w:p>
          <w:p w14:paraId="2BA8AB6B" w14:textId="77777777" w:rsidR="00797A74" w:rsidRDefault="00797A74" w:rsidP="00797A74">
            <w:pPr>
              <w:ind w:right="1106"/>
              <w:jc w:val="both"/>
              <w:rPr>
                <w:rFonts w:ascii="Frutiger LT Std 55 Roman" w:hAnsi="Frutiger LT Std 55 Roman" w:cs="Arial"/>
                <w:b/>
                <w:bCs/>
                <w:color w:val="000000"/>
                <w:sz w:val="2"/>
                <w:szCs w:val="2"/>
                <w:shd w:val="clear" w:color="auto" w:fill="FFFFFF"/>
              </w:rPr>
            </w:pPr>
          </w:p>
          <w:p w14:paraId="00C4E671" w14:textId="77777777" w:rsidR="00797A74" w:rsidRDefault="00797A74" w:rsidP="00797A74">
            <w:pPr>
              <w:ind w:right="1106"/>
              <w:jc w:val="both"/>
              <w:rPr>
                <w:rFonts w:ascii="Frutiger LT Std 55 Roman" w:hAnsi="Frutiger LT Std 55 Roman"/>
                <w:sz w:val="2"/>
                <w:szCs w:val="2"/>
              </w:rPr>
            </w:pPr>
            <w:r>
              <w:rPr>
                <w:rFonts w:ascii="Frutiger LT Std 55 Roman" w:hAnsi="Frutiger LT Std 55 Roman"/>
              </w:rPr>
              <w:t>CHF     2`500.00</w:t>
            </w:r>
          </w:p>
          <w:p w14:paraId="1CC923DE" w14:textId="77777777" w:rsidR="00797A74" w:rsidRDefault="00797A74" w:rsidP="00797A74">
            <w:pPr>
              <w:ind w:right="1106"/>
              <w:jc w:val="both"/>
              <w:rPr>
                <w:rFonts w:ascii="Frutiger LT Std 55 Roman" w:hAnsi="Frutiger LT Std 55 Roman"/>
                <w:sz w:val="2"/>
                <w:szCs w:val="2"/>
              </w:rPr>
            </w:pPr>
          </w:p>
          <w:p w14:paraId="3BA1F028" w14:textId="3E9B728B" w:rsidR="00797A74" w:rsidRPr="004430D6" w:rsidRDefault="00797A74" w:rsidP="00797A74">
            <w:pPr>
              <w:ind w:right="1106"/>
              <w:jc w:val="both"/>
              <w:rPr>
                <w:rFonts w:ascii="Frutiger LT Std 55 Roman" w:hAnsi="Frutiger LT Std 55 Roman"/>
                <w:sz w:val="2"/>
                <w:szCs w:val="2"/>
              </w:rPr>
            </w:pPr>
            <w:r>
              <w:rPr>
                <w:rFonts w:ascii="Frutiger LT Std 55 Roman" w:hAnsi="Frutiger LT Std 55 Roman"/>
              </w:rPr>
              <w:t xml:space="preserve">CHF       </w:t>
            </w:r>
            <w:r w:rsidR="00226287">
              <w:rPr>
                <w:rFonts w:ascii="Frutiger LT Std 55 Roman" w:hAnsi="Frutiger LT Std 55 Roman"/>
              </w:rPr>
              <w:t xml:space="preserve">     </w:t>
            </w:r>
            <w:r>
              <w:rPr>
                <w:rFonts w:ascii="Frutiger LT Std 55 Roman" w:hAnsi="Frutiger LT Std 55 Roman"/>
              </w:rPr>
              <w:t>inkl.</w:t>
            </w:r>
          </w:p>
          <w:p w14:paraId="2641502B" w14:textId="32F708D1" w:rsidR="00797A74" w:rsidRDefault="00797A74" w:rsidP="00797A74">
            <w:pPr>
              <w:ind w:right="1106"/>
              <w:jc w:val="both"/>
              <w:rPr>
                <w:rFonts w:ascii="Frutiger LT Std 55 Roman" w:hAnsi="Frutiger LT Std 55 Roman"/>
              </w:rPr>
            </w:pPr>
          </w:p>
          <w:p w14:paraId="20BF9967" w14:textId="15482090" w:rsidR="00A62A61" w:rsidRPr="00797A74" w:rsidRDefault="00A62A61" w:rsidP="00797A74">
            <w:pPr>
              <w:ind w:right="1106"/>
              <w:jc w:val="both"/>
              <w:rPr>
                <w:sz w:val="20"/>
                <w:szCs w:val="20"/>
              </w:rPr>
            </w:pPr>
          </w:p>
        </w:tc>
      </w:tr>
      <w:tr w:rsidR="008D4350" w14:paraId="7F3BBA56" w14:textId="77777777" w:rsidTr="00D82672">
        <w:trPr>
          <w:gridAfter w:val="1"/>
          <w:wAfter w:w="98" w:type="dxa"/>
          <w:trHeight w:hRule="exact" w:val="737"/>
        </w:trPr>
        <w:tc>
          <w:tcPr>
            <w:tcW w:w="4673" w:type="dxa"/>
          </w:tcPr>
          <w:p w14:paraId="7518DDC7" w14:textId="1A948EE8" w:rsidR="008D4350" w:rsidRDefault="009E6D50" w:rsidP="008C5E6E">
            <w:pPr>
              <w:rPr>
                <w:rFonts w:cs="Arial"/>
                <w:b/>
                <w:sz w:val="32"/>
                <w:szCs w:val="32"/>
              </w:rPr>
            </w:pPr>
            <w:r w:rsidRPr="00F707F3">
              <w:rPr>
                <w:rFonts w:ascii="Frutiger LT Std 55 Roman" w:hAnsi="Frutiger LT Std 55 Roman"/>
                <w:b/>
                <w:sz w:val="28"/>
                <w:szCs w:val="28"/>
              </w:rPr>
              <w:t>Preis Standard:</w:t>
            </w:r>
            <w:r w:rsidRPr="00F707F3">
              <w:rPr>
                <w:rFonts w:ascii="Frutiger LT Std 55 Roman" w:hAnsi="Frutiger LT Std 55 Roman"/>
                <w:b/>
                <w:sz w:val="28"/>
                <w:szCs w:val="28"/>
              </w:rPr>
              <w:br/>
              <w:t xml:space="preserve">CHF </w:t>
            </w:r>
            <w:r w:rsidR="000B05E0">
              <w:rPr>
                <w:rFonts w:ascii="Frutiger LT Std 55 Roman" w:hAnsi="Frutiger LT Std 55 Roman"/>
                <w:b/>
                <w:sz w:val="28"/>
                <w:szCs w:val="28"/>
              </w:rPr>
              <w:t>19</w:t>
            </w:r>
            <w:r w:rsidRPr="00F707F3">
              <w:rPr>
                <w:rFonts w:ascii="Frutiger LT Std 55 Roman" w:hAnsi="Frutiger LT Std 55 Roman"/>
                <w:b/>
                <w:sz w:val="28"/>
                <w:szCs w:val="28"/>
              </w:rPr>
              <w:t>‘</w:t>
            </w:r>
            <w:r w:rsidR="000B05E0">
              <w:rPr>
                <w:rFonts w:ascii="Frutiger LT Std 55 Roman" w:hAnsi="Frutiger LT Std 55 Roman"/>
                <w:b/>
                <w:sz w:val="28"/>
                <w:szCs w:val="28"/>
              </w:rPr>
              <w:t>77</w:t>
            </w:r>
            <w:r w:rsidRPr="00F707F3">
              <w:rPr>
                <w:rFonts w:ascii="Frutiger LT Std 55 Roman" w:hAnsi="Frutiger LT Std 55 Roman"/>
                <w:b/>
                <w:sz w:val="28"/>
                <w:szCs w:val="28"/>
              </w:rPr>
              <w:t>0.00</w:t>
            </w:r>
          </w:p>
        </w:tc>
        <w:tc>
          <w:tcPr>
            <w:tcW w:w="4536" w:type="dxa"/>
          </w:tcPr>
          <w:p w14:paraId="4335CC3F" w14:textId="291FDD3B" w:rsidR="008D4350" w:rsidRDefault="008D4350" w:rsidP="008C5E6E">
            <w:pPr>
              <w:ind w:right="-4693"/>
              <w:rPr>
                <w:rFonts w:cs="Arial"/>
                <w:b/>
                <w:sz w:val="32"/>
                <w:szCs w:val="32"/>
              </w:rPr>
            </w:pPr>
          </w:p>
          <w:p w14:paraId="75C3C243" w14:textId="77777777" w:rsidR="00AA54A3" w:rsidRPr="00AA54A3" w:rsidRDefault="00AA54A3" w:rsidP="00AA54A3">
            <w:pPr>
              <w:rPr>
                <w:rFonts w:cs="Arial"/>
                <w:sz w:val="32"/>
                <w:szCs w:val="32"/>
              </w:rPr>
            </w:pPr>
          </w:p>
          <w:p w14:paraId="1776CB01" w14:textId="77777777" w:rsidR="00AA54A3" w:rsidRPr="00AA54A3" w:rsidRDefault="00AA54A3" w:rsidP="00AA54A3">
            <w:pPr>
              <w:rPr>
                <w:rFonts w:cs="Arial"/>
                <w:sz w:val="32"/>
                <w:szCs w:val="32"/>
              </w:rPr>
            </w:pPr>
          </w:p>
          <w:p w14:paraId="5600FECC" w14:textId="72007AE0" w:rsidR="00AA54A3" w:rsidRPr="00AA54A3" w:rsidRDefault="00AA54A3" w:rsidP="00AA54A3">
            <w:pPr>
              <w:jc w:val="center"/>
              <w:rPr>
                <w:rFonts w:cs="Arial"/>
                <w:sz w:val="32"/>
                <w:szCs w:val="32"/>
              </w:rPr>
            </w:pPr>
          </w:p>
        </w:tc>
      </w:tr>
    </w:tbl>
    <w:p w14:paraId="1EB42FC2" w14:textId="66ED1A0D" w:rsidR="002800AD" w:rsidRDefault="00CE3BEC">
      <w:r>
        <w:rPr>
          <w:noProof/>
        </w:rPr>
        <w:drawing>
          <wp:anchor distT="0" distB="0" distL="114300" distR="114300" simplePos="0" relativeHeight="251705854" behindDoc="1" locked="0" layoutInCell="1" allowOverlap="1" wp14:anchorId="11AE54F4" wp14:editId="3823DA34">
            <wp:simplePos x="0" y="0"/>
            <wp:positionH relativeFrom="margin">
              <wp:posOffset>-1020445</wp:posOffset>
            </wp:positionH>
            <wp:positionV relativeFrom="paragraph">
              <wp:posOffset>-972820</wp:posOffset>
            </wp:positionV>
            <wp:extent cx="7971155" cy="10924707"/>
            <wp:effectExtent l="0" t="0" r="0" b="0"/>
            <wp:wrapNone/>
            <wp:docPr id="149042856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28563" name="Grafik 1490428563"/>
                    <pic:cNvPicPr/>
                  </pic:nvPicPr>
                  <pic:blipFill>
                    <a:blip r:embed="rId9">
                      <a:extLst>
                        <a:ext uri="{28A0092B-C50C-407E-A947-70E740481C1C}">
                          <a14:useLocalDpi xmlns:a14="http://schemas.microsoft.com/office/drawing/2010/main" val="0"/>
                        </a:ext>
                      </a:extLst>
                    </a:blip>
                    <a:stretch>
                      <a:fillRect/>
                    </a:stretch>
                  </pic:blipFill>
                  <pic:spPr>
                    <a:xfrm>
                      <a:off x="0" y="0"/>
                      <a:ext cx="8013348" cy="10982534"/>
                    </a:xfrm>
                    <a:prstGeom prst="rect">
                      <a:avLst/>
                    </a:prstGeom>
                  </pic:spPr>
                </pic:pic>
              </a:graphicData>
            </a:graphic>
            <wp14:sizeRelH relativeFrom="margin">
              <wp14:pctWidth>0</wp14:pctWidth>
            </wp14:sizeRelH>
            <wp14:sizeRelV relativeFrom="margin">
              <wp14:pctHeight>0</wp14:pctHeight>
            </wp14:sizeRelV>
          </wp:anchor>
        </w:drawing>
      </w:r>
    </w:p>
    <w:p w14:paraId="5FCBD0D4" w14:textId="5A09664B" w:rsidR="000C7BA5" w:rsidRPr="00B76516" w:rsidRDefault="00CE3BEC" w:rsidP="00B76516">
      <w:pPr>
        <w:rPr>
          <w:shd w:val="clear" w:color="auto" w:fill="FFFFFF"/>
        </w:rPr>
      </w:pPr>
      <w:r>
        <w:rPr>
          <w:rFonts w:ascii="Frutiger LT Std 55 Roman" w:hAnsi="Frutiger LT Std 55 Roman" w:cs="Arial"/>
          <w:b/>
          <w:noProof/>
          <w:color w:val="0000FF"/>
          <w:sz w:val="32"/>
          <w:szCs w:val="32"/>
        </w:rPr>
        <w:lastRenderedPageBreak/>
        <w:drawing>
          <wp:anchor distT="0" distB="0" distL="114300" distR="114300" simplePos="0" relativeHeight="251730432" behindDoc="1" locked="0" layoutInCell="1" allowOverlap="1" wp14:anchorId="6413620F" wp14:editId="38BC7616">
            <wp:simplePos x="0" y="0"/>
            <wp:positionH relativeFrom="page">
              <wp:posOffset>-142874</wp:posOffset>
            </wp:positionH>
            <wp:positionV relativeFrom="paragraph">
              <wp:posOffset>-858520</wp:posOffset>
            </wp:positionV>
            <wp:extent cx="7876884" cy="10809605"/>
            <wp:effectExtent l="0" t="0" r="0" b="0"/>
            <wp:wrapNone/>
            <wp:docPr id="11020786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76884" cy="10809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7BA5" w:rsidRPr="00B76516">
        <w:rPr>
          <w:rStyle w:val="Fett"/>
          <w:rFonts w:ascii="Frutiger LT Std 55 Roman" w:hAnsi="Frutiger LT Std 55 Roman" w:cs="Arial"/>
          <w:bCs w:val="0"/>
          <w:color w:val="0000FF"/>
          <w:shd w:val="clear" w:color="auto" w:fill="FFFFFF"/>
        </w:rPr>
        <w:t>Standard-Ausstattung</w:t>
      </w:r>
    </w:p>
    <w:p w14:paraId="0DC40334" w14:textId="189EC70B" w:rsidR="00B00B56" w:rsidRPr="00EC0A4F" w:rsidRDefault="00B00B56" w:rsidP="00B76516">
      <w:pPr>
        <w:pStyle w:val="Listenabsatz"/>
        <w:numPr>
          <w:ilvl w:val="0"/>
          <w:numId w:val="21"/>
        </w:numPr>
        <w:ind w:left="426" w:hanging="426"/>
        <w:rPr>
          <w:rFonts w:ascii="Frutiger LT Std 55 Roman" w:hAnsi="Frutiger LT Std 55 Roman"/>
        </w:rPr>
      </w:pPr>
      <w:r w:rsidRPr="00EC0A4F">
        <w:rPr>
          <w:rFonts w:ascii="Frutiger LT Std 55 Roman" w:hAnsi="Frutiger LT Std 55 Roman"/>
        </w:rPr>
        <w:t xml:space="preserve">Aristech USA Acryl Wanne: 1 </w:t>
      </w:r>
      <w:r w:rsidR="00D17058">
        <w:rPr>
          <w:rFonts w:ascii="Frutiger LT Std 55 Roman" w:hAnsi="Frutiger LT Std 55 Roman"/>
        </w:rPr>
        <w:t xml:space="preserve">Sterling </w:t>
      </w:r>
      <w:proofErr w:type="spellStart"/>
      <w:r w:rsidR="00D17058">
        <w:rPr>
          <w:rFonts w:ascii="Frutiger LT Std 55 Roman" w:hAnsi="Frutiger LT Std 55 Roman"/>
        </w:rPr>
        <w:t>Silver</w:t>
      </w:r>
      <w:proofErr w:type="spellEnd"/>
    </w:p>
    <w:p w14:paraId="2AE08FC1" w14:textId="6BC6E203" w:rsidR="00B76516" w:rsidRPr="00B76516" w:rsidRDefault="00532100" w:rsidP="00B76516">
      <w:pPr>
        <w:pStyle w:val="Listenabsatz"/>
        <w:numPr>
          <w:ilvl w:val="0"/>
          <w:numId w:val="21"/>
        </w:numPr>
        <w:ind w:left="426" w:hanging="426"/>
      </w:pPr>
      <w:r>
        <w:rPr>
          <w:rFonts w:ascii="Frutiger LT Std 55 Roman" w:hAnsi="Frutiger LT Std 55 Roman"/>
        </w:rPr>
        <w:t>Edelstahl</w:t>
      </w:r>
      <w:r w:rsidR="00B00B56" w:rsidRPr="00B76516">
        <w:rPr>
          <w:rFonts w:ascii="Frutiger LT Std 55 Roman" w:hAnsi="Frutiger LT Std 55 Roman"/>
        </w:rPr>
        <w:t>stahlrahme</w:t>
      </w:r>
      <w:r w:rsidR="00D1353B">
        <w:rPr>
          <w:rFonts w:ascii="Frutiger LT Std 55 Roman" w:hAnsi="Frutiger LT Std 55 Roman"/>
        </w:rPr>
        <w:t>n</w:t>
      </w:r>
      <w:r w:rsidR="00B00B56" w:rsidRPr="00B76516">
        <w:rPr>
          <w:rFonts w:ascii="Frutiger LT Std 55 Roman" w:hAnsi="Frutiger LT Std 55 Roman"/>
        </w:rPr>
        <w:t>: 1</w:t>
      </w:r>
    </w:p>
    <w:p w14:paraId="289F5A16" w14:textId="22DDE733" w:rsidR="007A473B" w:rsidRPr="008F424B" w:rsidRDefault="00B00B56" w:rsidP="00D17058">
      <w:pPr>
        <w:pStyle w:val="Listenabsatz"/>
        <w:numPr>
          <w:ilvl w:val="0"/>
          <w:numId w:val="21"/>
        </w:numPr>
        <w:ind w:left="426" w:hanging="426"/>
      </w:pPr>
      <w:r w:rsidRPr="00B76516">
        <w:rPr>
          <w:rFonts w:ascii="Frutiger LT Std 55 Roman" w:hAnsi="Frutiger LT Std 55 Roman"/>
        </w:rPr>
        <w:t xml:space="preserve">Kopfstützen: </w:t>
      </w:r>
      <w:r w:rsidR="004D1D9A">
        <w:rPr>
          <w:rFonts w:ascii="Frutiger LT Std 55 Roman" w:hAnsi="Frutiger LT Std 55 Roman"/>
        </w:rPr>
        <w:t>3</w:t>
      </w:r>
    </w:p>
    <w:p w14:paraId="39B5F6DF" w14:textId="22E0CF7E" w:rsidR="008F424B" w:rsidRPr="00226287" w:rsidRDefault="00B00B56" w:rsidP="00863310">
      <w:pPr>
        <w:pStyle w:val="Listenabsatz"/>
        <w:numPr>
          <w:ilvl w:val="0"/>
          <w:numId w:val="21"/>
        </w:numPr>
        <w:ind w:left="426" w:hanging="426"/>
      </w:pPr>
      <w:r w:rsidRPr="00B76516">
        <w:rPr>
          <w:rFonts w:ascii="Frutiger LT Std 55 Roman" w:hAnsi="Frutiger LT Std 55 Roman"/>
        </w:rPr>
        <w:t xml:space="preserve">Total </w:t>
      </w:r>
      <w:r w:rsidR="005A5F91">
        <w:rPr>
          <w:rFonts w:ascii="Frutiger LT Std 55 Roman" w:hAnsi="Frutiger LT Std 55 Roman"/>
        </w:rPr>
        <w:t>Hydrotherapie</w:t>
      </w:r>
      <w:r w:rsidR="007E4CDD" w:rsidRPr="00B76516">
        <w:rPr>
          <w:rFonts w:ascii="Frutiger LT Std 55 Roman" w:hAnsi="Frutiger LT Std 55 Roman"/>
        </w:rPr>
        <w:t>-Jets</w:t>
      </w:r>
      <w:r w:rsidRPr="00B76516">
        <w:rPr>
          <w:rFonts w:ascii="Frutiger LT Std 55 Roman" w:hAnsi="Frutiger LT Std 55 Roman"/>
        </w:rPr>
        <w:t xml:space="preserve">: </w:t>
      </w:r>
      <w:r w:rsidR="00CD3107">
        <w:rPr>
          <w:rFonts w:ascii="Frutiger LT Std 55 Roman" w:hAnsi="Frutiger LT Std 55 Roman"/>
        </w:rPr>
        <w:t>4</w:t>
      </w:r>
      <w:r w:rsidR="004D1D9A">
        <w:rPr>
          <w:rFonts w:ascii="Frutiger LT Std 55 Roman" w:hAnsi="Frutiger LT Std 55 Roman"/>
        </w:rPr>
        <w:t>9</w:t>
      </w:r>
    </w:p>
    <w:p w14:paraId="6FB6A908" w14:textId="77777777" w:rsidR="00226287" w:rsidRDefault="00226287" w:rsidP="00226287">
      <w:pPr>
        <w:pStyle w:val="Listenabsatz"/>
        <w:ind w:left="426"/>
        <w:rPr>
          <w:rFonts w:ascii="Frutiger LT Std 55 Roman" w:hAnsi="Frutiger LT Std 55 Roman"/>
        </w:rPr>
      </w:pPr>
    </w:p>
    <w:p w14:paraId="31A24B70" w14:textId="041545BA" w:rsidR="00226287" w:rsidRDefault="00226287" w:rsidP="00226287">
      <w:pPr>
        <w:pStyle w:val="Listenabsatz"/>
        <w:ind w:left="426"/>
        <w:rPr>
          <w:rFonts w:ascii="Frutiger LT Std 55 Roman" w:hAnsi="Frutiger LT Std 55 Roman"/>
        </w:rPr>
      </w:pPr>
      <w:r>
        <w:rPr>
          <w:rFonts w:ascii="Frutiger LT Std 55 Roman" w:hAnsi="Frutiger LT Std 55 Roman"/>
        </w:rPr>
        <w:t xml:space="preserve">Kleine Jets: </w:t>
      </w:r>
      <w:r w:rsidR="00D17058">
        <w:rPr>
          <w:rFonts w:ascii="Frutiger LT Std 55 Roman" w:hAnsi="Frutiger LT Std 55 Roman"/>
        </w:rPr>
        <w:t>19</w:t>
      </w:r>
    </w:p>
    <w:p w14:paraId="14C7AA12" w14:textId="63B7E138" w:rsidR="00226287" w:rsidRDefault="00226287" w:rsidP="00226287">
      <w:pPr>
        <w:pStyle w:val="Listenabsatz"/>
        <w:ind w:left="426"/>
        <w:rPr>
          <w:rFonts w:ascii="Frutiger LT Std 55 Roman" w:hAnsi="Frutiger LT Std 55 Roman"/>
        </w:rPr>
      </w:pPr>
      <w:r>
        <w:rPr>
          <w:rFonts w:ascii="Frutiger LT Std 55 Roman" w:hAnsi="Frutiger LT Std 55 Roman"/>
        </w:rPr>
        <w:t xml:space="preserve">Medium Jets: </w:t>
      </w:r>
      <w:r w:rsidR="00D17058">
        <w:rPr>
          <w:rFonts w:ascii="Frutiger LT Std 55 Roman" w:hAnsi="Frutiger LT Std 55 Roman"/>
        </w:rPr>
        <w:t>17</w:t>
      </w:r>
    </w:p>
    <w:p w14:paraId="0380E53B" w14:textId="2047FC16" w:rsidR="00226287" w:rsidRDefault="00226287" w:rsidP="00226287">
      <w:pPr>
        <w:pStyle w:val="Listenabsatz"/>
        <w:ind w:left="426"/>
        <w:rPr>
          <w:rFonts w:ascii="Frutiger LT Std 55 Roman" w:hAnsi="Frutiger LT Std 55 Roman"/>
        </w:rPr>
      </w:pPr>
      <w:r>
        <w:rPr>
          <w:rFonts w:ascii="Frutiger LT Std 55 Roman" w:hAnsi="Frutiger LT Std 55 Roman"/>
        </w:rPr>
        <w:t xml:space="preserve">Grosse Jets: </w:t>
      </w:r>
      <w:r w:rsidR="00D17058">
        <w:rPr>
          <w:rFonts w:ascii="Frutiger LT Std 55 Roman" w:hAnsi="Frutiger LT Std 55 Roman"/>
        </w:rPr>
        <w:t>5</w:t>
      </w:r>
    </w:p>
    <w:p w14:paraId="55B5AC6C" w14:textId="049E8A33" w:rsidR="00226287" w:rsidRDefault="00226287" w:rsidP="00226287">
      <w:pPr>
        <w:pStyle w:val="Listenabsatz"/>
        <w:ind w:left="426"/>
        <w:rPr>
          <w:rFonts w:ascii="Frutiger LT Std 55 Roman" w:hAnsi="Frutiger LT Std 55 Roman"/>
        </w:rPr>
      </w:pPr>
      <w:r>
        <w:rPr>
          <w:rFonts w:ascii="Frutiger LT Std 55 Roman" w:hAnsi="Frutiger LT Std 55 Roman"/>
        </w:rPr>
        <w:t xml:space="preserve">Extra grosse Jets: </w:t>
      </w:r>
      <w:r w:rsidR="00D17058">
        <w:rPr>
          <w:rFonts w:ascii="Frutiger LT Std 55 Roman" w:hAnsi="Frutiger LT Std 55 Roman"/>
        </w:rPr>
        <w:t>8</w:t>
      </w:r>
    </w:p>
    <w:p w14:paraId="7CBB1320" w14:textId="77777777" w:rsidR="00226287" w:rsidRPr="00863310" w:rsidRDefault="00226287" w:rsidP="00226287">
      <w:pPr>
        <w:pStyle w:val="Listenabsatz"/>
        <w:ind w:left="426"/>
      </w:pPr>
    </w:p>
    <w:p w14:paraId="5DA33043" w14:textId="5D5B5B97" w:rsidR="00863310" w:rsidRDefault="00727760" w:rsidP="00863310">
      <w:pPr>
        <w:pStyle w:val="Listenabsatz"/>
        <w:numPr>
          <w:ilvl w:val="0"/>
          <w:numId w:val="21"/>
        </w:numPr>
        <w:ind w:left="426" w:hanging="426"/>
        <w:rPr>
          <w:rFonts w:ascii="Frutiger LT Std 55 Roman" w:hAnsi="Frutiger LT Std 55 Roman"/>
        </w:rPr>
      </w:pPr>
      <w:r>
        <w:rPr>
          <w:rFonts w:ascii="Frutiger LT Std 55 Roman" w:hAnsi="Frutiger LT Std 55 Roman"/>
        </w:rPr>
        <w:t>LED-</w:t>
      </w:r>
      <w:r w:rsidR="00512FBF">
        <w:rPr>
          <w:rFonts w:ascii="Frutiger LT Std 55 Roman" w:hAnsi="Frutiger LT Std 55 Roman"/>
        </w:rPr>
        <w:t xml:space="preserve">Edelstahl </w:t>
      </w:r>
      <w:r w:rsidR="00863310" w:rsidRPr="00863310">
        <w:rPr>
          <w:rFonts w:ascii="Frutiger LT Std 55 Roman" w:hAnsi="Frutiger LT Std 55 Roman"/>
        </w:rPr>
        <w:t>Wasserfall beleuchtet: 1</w:t>
      </w:r>
    </w:p>
    <w:p w14:paraId="173477CE" w14:textId="157E64EE" w:rsidR="00E847F8" w:rsidRDefault="00E847F8" w:rsidP="00863310">
      <w:pPr>
        <w:pStyle w:val="Listenabsatz"/>
        <w:numPr>
          <w:ilvl w:val="0"/>
          <w:numId w:val="21"/>
        </w:numPr>
        <w:ind w:left="426" w:hanging="426"/>
        <w:rPr>
          <w:rFonts w:ascii="Frutiger LT Std 55 Roman" w:hAnsi="Frutiger LT Std 55 Roman"/>
        </w:rPr>
      </w:pPr>
      <w:r>
        <w:rPr>
          <w:rFonts w:ascii="Frutiger LT Std 55 Roman" w:hAnsi="Frutiger LT Std 55 Roman"/>
        </w:rPr>
        <w:t xml:space="preserve">Wasserfall Regelventil: </w:t>
      </w:r>
    </w:p>
    <w:p w14:paraId="304648BA" w14:textId="32C52918" w:rsidR="00512FBF" w:rsidRDefault="00D1353B" w:rsidP="00863310">
      <w:pPr>
        <w:pStyle w:val="Listenabsatz"/>
        <w:numPr>
          <w:ilvl w:val="0"/>
          <w:numId w:val="21"/>
        </w:numPr>
        <w:ind w:left="426" w:hanging="426"/>
        <w:rPr>
          <w:rFonts w:ascii="Frutiger LT Std 55 Roman" w:hAnsi="Frutiger LT Std 55 Roman"/>
        </w:rPr>
      </w:pPr>
      <w:r>
        <w:rPr>
          <w:rFonts w:ascii="Frutiger LT Std 55 Roman" w:hAnsi="Frutiger LT Std 55 Roman"/>
        </w:rPr>
        <w:t>LED-Eck-Corner</w:t>
      </w:r>
      <w:r w:rsidR="00512FBF">
        <w:rPr>
          <w:rFonts w:ascii="Frutiger LT Std 55 Roman" w:hAnsi="Frutiger LT Std 55 Roman"/>
        </w:rPr>
        <w:t>: 4</w:t>
      </w:r>
    </w:p>
    <w:p w14:paraId="51FC8E2F" w14:textId="190A149A" w:rsidR="00863310" w:rsidRDefault="00727760" w:rsidP="00863310">
      <w:pPr>
        <w:pStyle w:val="Listenabsatz"/>
        <w:numPr>
          <w:ilvl w:val="0"/>
          <w:numId w:val="21"/>
        </w:numPr>
        <w:ind w:left="426" w:hanging="426"/>
        <w:rPr>
          <w:rFonts w:ascii="Frutiger LT Std 55 Roman" w:hAnsi="Frutiger LT Std 55 Roman"/>
        </w:rPr>
      </w:pPr>
      <w:r>
        <w:rPr>
          <w:rFonts w:ascii="Frutiger LT Std 55 Roman" w:hAnsi="Frutiger LT Std 55 Roman"/>
        </w:rPr>
        <w:t xml:space="preserve">LED-Wasserlinie </w:t>
      </w:r>
      <w:r w:rsidR="00863310">
        <w:rPr>
          <w:rFonts w:ascii="Frutiger LT Std 55 Roman" w:hAnsi="Frutiger LT Std 55 Roman"/>
        </w:rPr>
        <w:t>Beleuchtung:1</w:t>
      </w:r>
    </w:p>
    <w:p w14:paraId="133DAF39" w14:textId="44672938" w:rsidR="00863310" w:rsidRDefault="00863310" w:rsidP="00863310">
      <w:pPr>
        <w:pStyle w:val="Listenabsatz"/>
        <w:numPr>
          <w:ilvl w:val="0"/>
          <w:numId w:val="21"/>
        </w:numPr>
        <w:ind w:left="426" w:hanging="426"/>
        <w:rPr>
          <w:rFonts w:ascii="Frutiger LT Std 55 Roman" w:hAnsi="Frutiger LT Std 55 Roman"/>
        </w:rPr>
      </w:pPr>
      <w:r>
        <w:rPr>
          <w:rFonts w:ascii="Frutiger LT Std 55 Roman" w:hAnsi="Frutiger LT Std 55 Roman"/>
        </w:rPr>
        <w:t>LED-</w:t>
      </w:r>
      <w:r w:rsidR="00727760">
        <w:rPr>
          <w:rFonts w:ascii="Frutiger LT Std 55 Roman" w:hAnsi="Frutiger LT Std 55 Roman"/>
        </w:rPr>
        <w:t xml:space="preserve">Boden </w:t>
      </w:r>
      <w:r>
        <w:rPr>
          <w:rFonts w:ascii="Frutiger LT Std 55 Roman" w:hAnsi="Frutiger LT Std 55 Roman"/>
        </w:rPr>
        <w:t>Beleuchtung: 1</w:t>
      </w:r>
    </w:p>
    <w:p w14:paraId="2DA377CC" w14:textId="324CD720" w:rsidR="00863310" w:rsidRDefault="00863310" w:rsidP="00863310">
      <w:pPr>
        <w:pStyle w:val="Listenabsatz"/>
        <w:numPr>
          <w:ilvl w:val="0"/>
          <w:numId w:val="21"/>
        </w:numPr>
        <w:ind w:left="426" w:hanging="426"/>
        <w:rPr>
          <w:rFonts w:ascii="Frutiger LT Std 55 Roman" w:hAnsi="Frutiger LT Std 55 Roman"/>
        </w:rPr>
      </w:pPr>
      <w:r>
        <w:rPr>
          <w:rFonts w:ascii="Frutiger LT Std 55 Roman" w:hAnsi="Frutiger LT Std 55 Roman"/>
        </w:rPr>
        <w:t>Logo-Beleuchtung: 1</w:t>
      </w:r>
    </w:p>
    <w:p w14:paraId="26C522A7" w14:textId="2C6C09B5" w:rsidR="00863310" w:rsidRDefault="00863310" w:rsidP="00863310">
      <w:pPr>
        <w:pStyle w:val="Listenabsatz"/>
        <w:numPr>
          <w:ilvl w:val="0"/>
          <w:numId w:val="21"/>
        </w:numPr>
        <w:ind w:left="426" w:hanging="426"/>
        <w:rPr>
          <w:rFonts w:ascii="Frutiger LT Std 55 Roman" w:hAnsi="Frutiger LT Std 55 Roman"/>
        </w:rPr>
      </w:pPr>
      <w:r>
        <w:rPr>
          <w:rFonts w:ascii="Frutiger LT Std 55 Roman" w:hAnsi="Frutiger LT Std 55 Roman"/>
        </w:rPr>
        <w:t>Bluetooth</w:t>
      </w:r>
      <w:r w:rsidR="00733823">
        <w:rPr>
          <w:rFonts w:ascii="Frutiger LT Std 55 Roman" w:hAnsi="Frutiger LT Std 55 Roman"/>
        </w:rPr>
        <w:t xml:space="preserve"> </w:t>
      </w:r>
      <w:r w:rsidR="009A7175">
        <w:rPr>
          <w:rFonts w:ascii="Frutiger LT Std 55 Roman" w:hAnsi="Frutiger LT Std 55 Roman"/>
        </w:rPr>
        <w:t>(</w:t>
      </w:r>
      <w:r w:rsidR="00727760">
        <w:rPr>
          <w:rFonts w:ascii="Frutiger LT Std 55 Roman" w:hAnsi="Frutiger LT Std 55 Roman"/>
        </w:rPr>
        <w:t>in. Stream</w:t>
      </w:r>
      <w:r w:rsidR="009A7175">
        <w:rPr>
          <w:rFonts w:ascii="Frutiger LT Std 55 Roman" w:hAnsi="Frutiger LT Std 55 Roman"/>
        </w:rPr>
        <w:t>)</w:t>
      </w:r>
      <w:r>
        <w:rPr>
          <w:rFonts w:ascii="Frutiger LT Std 55 Roman" w:hAnsi="Frutiger LT Std 55 Roman"/>
        </w:rPr>
        <w:t>: 1</w:t>
      </w:r>
    </w:p>
    <w:p w14:paraId="1A94A235" w14:textId="12B5508E" w:rsidR="00863310" w:rsidRDefault="00863310" w:rsidP="00863310">
      <w:pPr>
        <w:pStyle w:val="Listenabsatz"/>
        <w:numPr>
          <w:ilvl w:val="0"/>
          <w:numId w:val="21"/>
        </w:numPr>
        <w:ind w:left="426" w:hanging="426"/>
        <w:rPr>
          <w:rFonts w:ascii="Frutiger LT Std 55 Roman" w:hAnsi="Frutiger LT Std 55 Roman"/>
        </w:rPr>
      </w:pPr>
      <w:r>
        <w:rPr>
          <w:rFonts w:ascii="Frutiger LT Std 55 Roman" w:hAnsi="Frutiger LT Std 55 Roman"/>
        </w:rPr>
        <w:t>Sub Woofer</w:t>
      </w:r>
      <w:r w:rsidR="00245787">
        <w:rPr>
          <w:rFonts w:ascii="Frutiger LT Std 55 Roman" w:hAnsi="Frutiger LT Std 55 Roman"/>
        </w:rPr>
        <w:t xml:space="preserve"> AQSUBW1</w:t>
      </w:r>
      <w:r>
        <w:rPr>
          <w:rFonts w:ascii="Frutiger LT Std 55 Roman" w:hAnsi="Frutiger LT Std 55 Roman"/>
        </w:rPr>
        <w:t>: 1</w:t>
      </w:r>
    </w:p>
    <w:p w14:paraId="1D1C461C" w14:textId="31A250B5" w:rsidR="00863310" w:rsidRDefault="00512FBF" w:rsidP="00863310">
      <w:pPr>
        <w:pStyle w:val="Listenabsatz"/>
        <w:numPr>
          <w:ilvl w:val="0"/>
          <w:numId w:val="21"/>
        </w:numPr>
        <w:ind w:left="426" w:hanging="426"/>
        <w:rPr>
          <w:rFonts w:ascii="Frutiger LT Std 55 Roman" w:hAnsi="Frutiger LT Std 55 Roman"/>
        </w:rPr>
      </w:pPr>
      <w:r>
        <w:rPr>
          <w:rFonts w:ascii="Frutiger LT Std 55 Roman" w:hAnsi="Frutiger LT Std 55 Roman"/>
        </w:rPr>
        <w:t xml:space="preserve">Wandler </w:t>
      </w:r>
      <w:r w:rsidR="00863310">
        <w:rPr>
          <w:rFonts w:ascii="Frutiger LT Std 55 Roman" w:hAnsi="Frutiger LT Std 55 Roman"/>
        </w:rPr>
        <w:t>Lautsprecher: 2</w:t>
      </w:r>
    </w:p>
    <w:p w14:paraId="6190A6E3" w14:textId="2A9C4A03" w:rsidR="00512FBF" w:rsidRDefault="00512FBF" w:rsidP="00863310">
      <w:pPr>
        <w:pStyle w:val="Listenabsatz"/>
        <w:numPr>
          <w:ilvl w:val="0"/>
          <w:numId w:val="21"/>
        </w:numPr>
        <w:ind w:left="426" w:hanging="426"/>
        <w:rPr>
          <w:rFonts w:ascii="Frutiger LT Std 55 Roman" w:hAnsi="Frutiger LT Std 55 Roman"/>
        </w:rPr>
      </w:pPr>
      <w:r>
        <w:rPr>
          <w:rFonts w:ascii="Frutiger LT Std 55 Roman" w:hAnsi="Frutiger LT Std 55 Roman"/>
        </w:rPr>
        <w:t>LED-Lautsprecher: 4</w:t>
      </w:r>
    </w:p>
    <w:p w14:paraId="6C4EA95B" w14:textId="2AA0E4CA" w:rsidR="009A7175" w:rsidRPr="00863310" w:rsidRDefault="009A7175" w:rsidP="00863310">
      <w:pPr>
        <w:pStyle w:val="Listenabsatz"/>
        <w:numPr>
          <w:ilvl w:val="0"/>
          <w:numId w:val="21"/>
        </w:numPr>
        <w:ind w:left="426" w:hanging="426"/>
        <w:rPr>
          <w:rFonts w:ascii="Frutiger LT Std 55 Roman" w:hAnsi="Frutiger LT Std 55 Roman"/>
        </w:rPr>
      </w:pPr>
      <w:r>
        <w:rPr>
          <w:rFonts w:ascii="Frutiger LT Std 55 Roman" w:hAnsi="Frutiger LT Std 55 Roman"/>
        </w:rPr>
        <w:t>Gecko in Touch 3+: 1</w:t>
      </w:r>
    </w:p>
    <w:p w14:paraId="114B7E26" w14:textId="2CDFAD8D" w:rsidR="006961BA" w:rsidRPr="006961BA" w:rsidRDefault="006961BA" w:rsidP="00E62059">
      <w:pPr>
        <w:pStyle w:val="Listenabsatz"/>
        <w:numPr>
          <w:ilvl w:val="0"/>
          <w:numId w:val="29"/>
        </w:numPr>
        <w:ind w:left="426" w:hanging="426"/>
        <w:rPr>
          <w:rFonts w:ascii="Frutiger LT Std 55 Roman" w:hAnsi="Frutiger LT Std 55 Roman"/>
        </w:rPr>
      </w:pPr>
      <w:r w:rsidRPr="006961BA">
        <w:rPr>
          <w:rFonts w:ascii="Frutiger LT Std 55 Roman" w:hAnsi="Frutiger LT Std 55 Roman"/>
        </w:rPr>
        <w:t>Abfluss</w:t>
      </w:r>
      <w:r w:rsidR="00D40FB0">
        <w:rPr>
          <w:rFonts w:ascii="Frutiger LT Std 55 Roman" w:hAnsi="Frutiger LT Std 55 Roman"/>
        </w:rPr>
        <w:t>-V</w:t>
      </w:r>
      <w:r w:rsidRPr="006961BA">
        <w:rPr>
          <w:rFonts w:ascii="Frutiger LT Std 55 Roman" w:hAnsi="Frutiger LT Std 55 Roman"/>
        </w:rPr>
        <w:t>entil: 1</w:t>
      </w:r>
    </w:p>
    <w:p w14:paraId="18333FAA" w14:textId="75911309" w:rsidR="006961BA" w:rsidRPr="006961BA" w:rsidRDefault="006961BA" w:rsidP="00E62059">
      <w:pPr>
        <w:pStyle w:val="Listenabsatz"/>
        <w:numPr>
          <w:ilvl w:val="0"/>
          <w:numId w:val="29"/>
        </w:numPr>
        <w:ind w:left="426" w:hanging="426"/>
        <w:rPr>
          <w:rFonts w:ascii="Frutiger LT Std 55 Roman" w:hAnsi="Frutiger LT Std 55 Roman"/>
        </w:rPr>
      </w:pPr>
      <w:r w:rsidRPr="006961BA">
        <w:rPr>
          <w:rFonts w:ascii="Frutiger LT Std 55 Roman" w:hAnsi="Frutiger LT Std 55 Roman"/>
        </w:rPr>
        <w:t>Ansaug</w:t>
      </w:r>
      <w:r w:rsidR="00D40FB0">
        <w:rPr>
          <w:rFonts w:ascii="Frutiger LT Std 55 Roman" w:hAnsi="Frutiger LT Std 55 Roman"/>
        </w:rPr>
        <w:t>-V</w:t>
      </w:r>
      <w:r w:rsidRPr="006961BA">
        <w:rPr>
          <w:rFonts w:ascii="Frutiger LT Std 55 Roman" w:hAnsi="Frutiger LT Std 55 Roman"/>
        </w:rPr>
        <w:t xml:space="preserve">entile: </w:t>
      </w:r>
      <w:r w:rsidR="00512FBF">
        <w:rPr>
          <w:rFonts w:ascii="Frutiger LT Std 55 Roman" w:hAnsi="Frutiger LT Std 55 Roman"/>
        </w:rPr>
        <w:t>6</w:t>
      </w:r>
    </w:p>
    <w:p w14:paraId="7A7E32AA" w14:textId="37851827" w:rsidR="006961BA" w:rsidRPr="006961BA" w:rsidRDefault="006961BA" w:rsidP="00E62059">
      <w:pPr>
        <w:pStyle w:val="Listenabsatz"/>
        <w:numPr>
          <w:ilvl w:val="0"/>
          <w:numId w:val="29"/>
        </w:numPr>
        <w:ind w:left="426" w:hanging="426"/>
        <w:rPr>
          <w:rFonts w:ascii="Frutiger LT Std 55 Roman" w:hAnsi="Frutiger LT Std 55 Roman"/>
          <w:lang w:val="en-US"/>
        </w:rPr>
      </w:pPr>
      <w:r w:rsidRPr="006961BA">
        <w:rPr>
          <w:rFonts w:ascii="Frutiger LT Std 55 Roman" w:hAnsi="Frutiger LT Std 55 Roman"/>
          <w:lang w:val="en-US"/>
        </w:rPr>
        <w:t>Easy-Flow Air</w:t>
      </w:r>
      <w:r w:rsidR="00CE3BEC">
        <w:rPr>
          <w:rFonts w:ascii="Frutiger LT Std 55 Roman" w:hAnsi="Frutiger LT Std 55 Roman"/>
          <w:lang w:val="en-US"/>
        </w:rPr>
        <w:t>-</w:t>
      </w:r>
      <w:proofErr w:type="spellStart"/>
      <w:r w:rsidRPr="006961BA">
        <w:rPr>
          <w:rFonts w:ascii="Frutiger LT Std 55 Roman" w:hAnsi="Frutiger LT Std 55 Roman"/>
          <w:lang w:val="en-US"/>
        </w:rPr>
        <w:t>Ventile</w:t>
      </w:r>
      <w:proofErr w:type="spellEnd"/>
      <w:r w:rsidRPr="006961BA">
        <w:rPr>
          <w:rFonts w:ascii="Frutiger LT Std 55 Roman" w:hAnsi="Frutiger LT Std 55 Roman"/>
          <w:lang w:val="en-US"/>
        </w:rPr>
        <w:t xml:space="preserve">: </w:t>
      </w:r>
      <w:r w:rsidR="00C51742">
        <w:rPr>
          <w:rFonts w:ascii="Frutiger LT Std 55 Roman" w:hAnsi="Frutiger LT Std 55 Roman"/>
          <w:lang w:val="en-US"/>
        </w:rPr>
        <w:t>2</w:t>
      </w:r>
    </w:p>
    <w:p w14:paraId="14CC9F74" w14:textId="7E82A1F2" w:rsidR="006961BA" w:rsidRDefault="006961BA" w:rsidP="00E62059">
      <w:pPr>
        <w:pStyle w:val="Listenabsatz"/>
        <w:numPr>
          <w:ilvl w:val="0"/>
          <w:numId w:val="29"/>
        </w:numPr>
        <w:ind w:left="426" w:hanging="426"/>
        <w:rPr>
          <w:rFonts w:ascii="Frutiger LT Std 55 Roman" w:hAnsi="Frutiger LT Std 55 Roman"/>
        </w:rPr>
      </w:pPr>
      <w:r w:rsidRPr="006961BA">
        <w:rPr>
          <w:rFonts w:ascii="Frutiger LT Std 55 Roman" w:hAnsi="Frutiger LT Std 55 Roman"/>
        </w:rPr>
        <w:t xml:space="preserve">Hydromassagepumpe </w:t>
      </w:r>
      <w:r w:rsidR="00245787">
        <w:rPr>
          <w:rFonts w:ascii="Frutiger LT Std 55 Roman" w:hAnsi="Frutiger LT Std 55 Roman"/>
        </w:rPr>
        <w:t xml:space="preserve">LX LP 300 - </w:t>
      </w:r>
      <w:r w:rsidR="00C51742">
        <w:rPr>
          <w:rFonts w:ascii="Frutiger LT Std 55 Roman" w:hAnsi="Frutiger LT Std 55 Roman"/>
        </w:rPr>
        <w:t>3 HP</w:t>
      </w:r>
      <w:r w:rsidRPr="006961BA">
        <w:rPr>
          <w:rFonts w:ascii="Frutiger LT Std 55 Roman" w:hAnsi="Frutiger LT Std 55 Roman"/>
        </w:rPr>
        <w:t xml:space="preserve">: </w:t>
      </w:r>
      <w:r w:rsidR="005438B0">
        <w:rPr>
          <w:rFonts w:ascii="Frutiger LT Std 55 Roman" w:hAnsi="Frutiger LT Std 55 Roman"/>
        </w:rPr>
        <w:t>2</w:t>
      </w:r>
    </w:p>
    <w:p w14:paraId="637A914A" w14:textId="05B95648" w:rsidR="00B0673D" w:rsidRPr="006961BA" w:rsidRDefault="00B0673D" w:rsidP="00E62059">
      <w:pPr>
        <w:pStyle w:val="Listenabsatz"/>
        <w:numPr>
          <w:ilvl w:val="0"/>
          <w:numId w:val="29"/>
        </w:numPr>
        <w:ind w:left="426" w:hanging="426"/>
        <w:rPr>
          <w:rFonts w:ascii="Frutiger LT Std 55 Roman" w:hAnsi="Frutiger LT Std 55 Roman"/>
        </w:rPr>
      </w:pPr>
      <w:r>
        <w:rPr>
          <w:rFonts w:ascii="Frutiger LT Std 55 Roman" w:hAnsi="Frutiger LT Std 55 Roman"/>
        </w:rPr>
        <w:t>Hydromassagepumpe VMS / 3 HP: 1</w:t>
      </w:r>
    </w:p>
    <w:p w14:paraId="763E5468" w14:textId="7C94A822" w:rsidR="006961BA" w:rsidRPr="006961BA" w:rsidRDefault="006961BA" w:rsidP="00E62059">
      <w:pPr>
        <w:pStyle w:val="Listenabsatz"/>
        <w:numPr>
          <w:ilvl w:val="0"/>
          <w:numId w:val="29"/>
        </w:numPr>
        <w:ind w:left="426" w:hanging="426"/>
        <w:rPr>
          <w:rFonts w:ascii="Frutiger LT Std 55 Roman" w:hAnsi="Frutiger LT Std 55 Roman"/>
        </w:rPr>
      </w:pPr>
      <w:r w:rsidRPr="006961BA">
        <w:rPr>
          <w:rFonts w:ascii="Frutiger LT Std 55 Roman" w:hAnsi="Frutiger LT Std 55 Roman"/>
        </w:rPr>
        <w:t xml:space="preserve">Zirkulationspumpe </w:t>
      </w:r>
      <w:r w:rsidR="00245787">
        <w:rPr>
          <w:rFonts w:ascii="Frutiger LT Std 55 Roman" w:hAnsi="Frutiger LT Std 55 Roman"/>
        </w:rPr>
        <w:t xml:space="preserve">LX WTC50m </w:t>
      </w:r>
      <w:r w:rsidR="00C51742">
        <w:rPr>
          <w:rFonts w:ascii="Frutiger LT Std 55 Roman" w:hAnsi="Frutiger LT Std 55 Roman"/>
        </w:rPr>
        <w:t>HP 0.35</w:t>
      </w:r>
      <w:r w:rsidRPr="006961BA">
        <w:rPr>
          <w:rFonts w:ascii="Frutiger LT Std 55 Roman" w:hAnsi="Frutiger LT Std 55 Roman"/>
        </w:rPr>
        <w:t>: 1</w:t>
      </w:r>
    </w:p>
    <w:p w14:paraId="15F59348" w14:textId="573CCF67" w:rsidR="006961BA" w:rsidRPr="006961BA" w:rsidRDefault="007E4CDD" w:rsidP="00E62059">
      <w:pPr>
        <w:pStyle w:val="Listenabsatz"/>
        <w:numPr>
          <w:ilvl w:val="0"/>
          <w:numId w:val="29"/>
        </w:numPr>
        <w:ind w:left="426" w:hanging="426"/>
        <w:rPr>
          <w:rFonts w:ascii="Frutiger LT Std 55 Roman" w:hAnsi="Frutiger LT Std 55 Roman"/>
        </w:rPr>
      </w:pPr>
      <w:r>
        <w:rPr>
          <w:rFonts w:ascii="Frutiger LT Std 55 Roman" w:hAnsi="Frutiger LT Std 55 Roman"/>
        </w:rPr>
        <w:t>Gecko</w:t>
      </w:r>
      <w:r w:rsidR="006961BA" w:rsidRPr="006961BA">
        <w:rPr>
          <w:rFonts w:ascii="Frutiger LT Std 55 Roman" w:hAnsi="Frutiger LT Std 55 Roman"/>
        </w:rPr>
        <w:t xml:space="preserve"> Steuerung</w:t>
      </w:r>
      <w:r w:rsidR="00863310">
        <w:rPr>
          <w:rFonts w:ascii="Frutiger LT Std 55 Roman" w:hAnsi="Frutiger LT Std 55 Roman"/>
        </w:rPr>
        <w:t xml:space="preserve"> K</w:t>
      </w:r>
      <w:r w:rsidR="0079669F">
        <w:rPr>
          <w:rFonts w:ascii="Frutiger LT Std 55 Roman" w:hAnsi="Frutiger LT Std 55 Roman"/>
        </w:rPr>
        <w:t>1000</w:t>
      </w:r>
      <w:r w:rsidR="006961BA" w:rsidRPr="006961BA">
        <w:rPr>
          <w:rFonts w:ascii="Frutiger LT Std 55 Roman" w:hAnsi="Frutiger LT Std 55 Roman"/>
        </w:rPr>
        <w:t>: 1</w:t>
      </w:r>
    </w:p>
    <w:p w14:paraId="091FE443" w14:textId="6EA98E80" w:rsidR="006961BA" w:rsidRDefault="007E4CDD" w:rsidP="00E62059">
      <w:pPr>
        <w:pStyle w:val="Listenabsatz"/>
        <w:numPr>
          <w:ilvl w:val="0"/>
          <w:numId w:val="29"/>
        </w:numPr>
        <w:ind w:left="426" w:hanging="426"/>
        <w:rPr>
          <w:rFonts w:ascii="Frutiger LT Std 55 Roman" w:hAnsi="Frutiger LT Std 55 Roman"/>
        </w:rPr>
      </w:pPr>
      <w:r>
        <w:rPr>
          <w:rFonts w:ascii="Frutiger LT Std 55 Roman" w:hAnsi="Frutiger LT Std 55 Roman"/>
        </w:rPr>
        <w:t xml:space="preserve">Gecko </w:t>
      </w:r>
      <w:r w:rsidR="006961BA" w:rsidRPr="006961BA">
        <w:rPr>
          <w:rFonts w:ascii="Frutiger LT Std 55 Roman" w:hAnsi="Frutiger LT Std 55 Roman"/>
        </w:rPr>
        <w:t xml:space="preserve">Ozon </w:t>
      </w:r>
      <w:r w:rsidR="006E62D4">
        <w:rPr>
          <w:rFonts w:ascii="Frutiger LT Std 55 Roman" w:hAnsi="Frutiger LT Std 55 Roman"/>
        </w:rPr>
        <w:t>&amp; Verzögerungskammer: 1</w:t>
      </w:r>
    </w:p>
    <w:p w14:paraId="77052E90" w14:textId="7BC5C800" w:rsidR="006E62D4" w:rsidRDefault="006E62D4" w:rsidP="00E62059">
      <w:pPr>
        <w:pStyle w:val="Listenabsatz"/>
        <w:numPr>
          <w:ilvl w:val="0"/>
          <w:numId w:val="29"/>
        </w:numPr>
        <w:ind w:left="426" w:hanging="426"/>
        <w:rPr>
          <w:rFonts w:ascii="Frutiger LT Std 55 Roman" w:hAnsi="Frutiger LT Std 55 Roman"/>
        </w:rPr>
      </w:pPr>
      <w:r>
        <w:rPr>
          <w:rFonts w:ascii="Frutiger LT Std 55 Roman" w:hAnsi="Frutiger LT Std 55 Roman"/>
        </w:rPr>
        <w:t>UV-Desinfektion</w:t>
      </w:r>
      <w:r w:rsidR="0079669F">
        <w:rPr>
          <w:rFonts w:ascii="Frutiger LT Std 55 Roman" w:hAnsi="Frutiger LT Std 55 Roman"/>
        </w:rPr>
        <w:t>s</w:t>
      </w:r>
      <w:r w:rsidR="00727760">
        <w:rPr>
          <w:rFonts w:ascii="Frutiger LT Std 55 Roman" w:hAnsi="Frutiger LT Std 55 Roman"/>
        </w:rPr>
        <w:t>gerät</w:t>
      </w:r>
      <w:r>
        <w:rPr>
          <w:rFonts w:ascii="Frutiger LT Std 55 Roman" w:hAnsi="Frutiger LT Std 55 Roman"/>
        </w:rPr>
        <w:t>: 1</w:t>
      </w:r>
    </w:p>
    <w:p w14:paraId="179E69C8" w14:textId="322FCD64" w:rsidR="006E62D4" w:rsidRPr="006961BA" w:rsidRDefault="006E62D4" w:rsidP="00E62059">
      <w:pPr>
        <w:pStyle w:val="Listenabsatz"/>
        <w:numPr>
          <w:ilvl w:val="0"/>
          <w:numId w:val="29"/>
        </w:numPr>
        <w:ind w:left="426" w:hanging="426"/>
        <w:rPr>
          <w:rFonts w:ascii="Frutiger LT Std 55 Roman" w:hAnsi="Frutiger LT Std 55 Roman"/>
        </w:rPr>
      </w:pPr>
      <w:r>
        <w:rPr>
          <w:rFonts w:ascii="Frutiger LT Std 55 Roman" w:hAnsi="Frutiger LT Std 55 Roman"/>
        </w:rPr>
        <w:t>Gecko WaterLab Chamber &amp; Probe: 1</w:t>
      </w:r>
    </w:p>
    <w:p w14:paraId="27848D2C" w14:textId="61B72B5A" w:rsidR="006961BA" w:rsidRPr="006961BA" w:rsidRDefault="007E4CDD" w:rsidP="00E62059">
      <w:pPr>
        <w:pStyle w:val="Listenabsatz"/>
        <w:numPr>
          <w:ilvl w:val="0"/>
          <w:numId w:val="29"/>
        </w:numPr>
        <w:ind w:left="426" w:hanging="426"/>
        <w:rPr>
          <w:rFonts w:ascii="Frutiger LT Std 55 Roman" w:hAnsi="Frutiger LT Std 55 Roman"/>
        </w:rPr>
      </w:pPr>
      <w:r>
        <w:rPr>
          <w:rFonts w:ascii="Frutiger LT Std 55 Roman" w:hAnsi="Frutiger LT Std 55 Roman"/>
        </w:rPr>
        <w:t xml:space="preserve">Gecko </w:t>
      </w:r>
      <w:r w:rsidR="006961BA" w:rsidRPr="006961BA">
        <w:rPr>
          <w:rFonts w:ascii="Frutiger LT Std 55 Roman" w:hAnsi="Frutiger LT Std 55 Roman"/>
        </w:rPr>
        <w:t xml:space="preserve">Titan Heizung </w:t>
      </w:r>
      <w:r w:rsidR="005438B0">
        <w:rPr>
          <w:rFonts w:ascii="Frutiger LT Std 55 Roman" w:hAnsi="Frutiger LT Std 55 Roman"/>
        </w:rPr>
        <w:t>3</w:t>
      </w:r>
      <w:r w:rsidR="00853B00">
        <w:rPr>
          <w:rFonts w:ascii="Frutiger LT Std 55 Roman" w:hAnsi="Frutiger LT Std 55 Roman"/>
        </w:rPr>
        <w:t>.0 k</w:t>
      </w:r>
      <w:r w:rsidR="006961BA" w:rsidRPr="006961BA">
        <w:rPr>
          <w:rFonts w:ascii="Frutiger LT Std 55 Roman" w:hAnsi="Frutiger LT Std 55 Roman"/>
        </w:rPr>
        <w:t xml:space="preserve">W: </w:t>
      </w:r>
      <w:r w:rsidR="00C51742">
        <w:rPr>
          <w:rFonts w:ascii="Frutiger LT Std 55 Roman" w:hAnsi="Frutiger LT Std 55 Roman"/>
        </w:rPr>
        <w:t>1</w:t>
      </w:r>
    </w:p>
    <w:p w14:paraId="2328989E" w14:textId="53B70817" w:rsidR="006961BA" w:rsidRPr="006961BA" w:rsidRDefault="006961BA" w:rsidP="00E62059">
      <w:pPr>
        <w:pStyle w:val="Listenabsatz"/>
        <w:numPr>
          <w:ilvl w:val="0"/>
          <w:numId w:val="29"/>
        </w:numPr>
        <w:ind w:left="426" w:hanging="426"/>
        <w:rPr>
          <w:rFonts w:ascii="Frutiger LT Std 55 Roman" w:hAnsi="Frutiger LT Std 55 Roman"/>
        </w:rPr>
      </w:pPr>
      <w:r w:rsidRPr="006961BA">
        <w:rPr>
          <w:rFonts w:ascii="Frutiger LT Std 55 Roman" w:hAnsi="Frutiger LT Std 55 Roman"/>
        </w:rPr>
        <w:t xml:space="preserve">Hochleistungsfilter: </w:t>
      </w:r>
      <w:r w:rsidR="00C51742">
        <w:rPr>
          <w:rFonts w:ascii="Frutiger LT Std 55 Roman" w:hAnsi="Frutiger LT Std 55 Roman"/>
        </w:rPr>
        <w:t>2</w:t>
      </w:r>
    </w:p>
    <w:p w14:paraId="5C76F01C" w14:textId="5D1DAA77" w:rsidR="006961BA" w:rsidRPr="006961BA" w:rsidRDefault="00684FD4" w:rsidP="00E62059">
      <w:pPr>
        <w:pStyle w:val="Listenabsatz"/>
        <w:numPr>
          <w:ilvl w:val="0"/>
          <w:numId w:val="29"/>
        </w:numPr>
        <w:ind w:left="426" w:hanging="426"/>
        <w:rPr>
          <w:rFonts w:ascii="Frutiger LT Std 55 Roman" w:hAnsi="Frutiger LT Std 55 Roman"/>
        </w:rPr>
      </w:pPr>
      <w:r>
        <w:rPr>
          <w:rFonts w:ascii="Frutiger LT Std 55 Roman" w:hAnsi="Frutiger LT Std 55 Roman"/>
        </w:rPr>
        <w:t>WPC</w:t>
      </w:r>
      <w:r w:rsidR="006961BA" w:rsidRPr="006961BA">
        <w:rPr>
          <w:rFonts w:ascii="Frutiger LT Std 55 Roman" w:hAnsi="Frutiger LT Std 55 Roman"/>
        </w:rPr>
        <w:t>-Treppe</w:t>
      </w:r>
      <w:r w:rsidR="0079669F">
        <w:rPr>
          <w:rFonts w:ascii="Frutiger LT Std 55 Roman" w:hAnsi="Frutiger LT Std 55 Roman"/>
        </w:rPr>
        <w:t xml:space="preserve"> Luna Grey</w:t>
      </w:r>
      <w:r w:rsidR="006961BA" w:rsidRPr="006961BA">
        <w:rPr>
          <w:rFonts w:ascii="Frutiger LT Std 55 Roman" w:hAnsi="Frutiger LT Std 55 Roman"/>
        </w:rPr>
        <w:t xml:space="preserve">: 1 </w:t>
      </w:r>
    </w:p>
    <w:p w14:paraId="59E64873" w14:textId="010EF9F6" w:rsidR="006961BA" w:rsidRPr="006961BA" w:rsidRDefault="00684FD4" w:rsidP="00E62059">
      <w:pPr>
        <w:pStyle w:val="Listenabsatz"/>
        <w:numPr>
          <w:ilvl w:val="0"/>
          <w:numId w:val="29"/>
        </w:numPr>
        <w:ind w:left="426" w:hanging="426"/>
        <w:rPr>
          <w:rFonts w:ascii="Frutiger LT Std 55 Roman" w:hAnsi="Frutiger LT Std 55 Roman"/>
        </w:rPr>
      </w:pPr>
      <w:r>
        <w:rPr>
          <w:rFonts w:ascii="Frutiger LT Std 55 Roman" w:hAnsi="Frutiger LT Std 55 Roman"/>
        </w:rPr>
        <w:t>WPC</w:t>
      </w:r>
      <w:r w:rsidR="006961BA" w:rsidRPr="006961BA">
        <w:rPr>
          <w:rFonts w:ascii="Frutiger LT Std 55 Roman" w:hAnsi="Frutiger LT Std 55 Roman"/>
        </w:rPr>
        <w:t>-Gehäuse</w:t>
      </w:r>
      <w:r w:rsidR="0079669F">
        <w:rPr>
          <w:rFonts w:ascii="Frutiger LT Std 55 Roman" w:hAnsi="Frutiger LT Std 55 Roman"/>
        </w:rPr>
        <w:t xml:space="preserve"> Luna Grey</w:t>
      </w:r>
      <w:r w:rsidR="006961BA" w:rsidRPr="006961BA">
        <w:rPr>
          <w:rFonts w:ascii="Frutiger LT Std 55 Roman" w:hAnsi="Frutiger LT Std 55 Roman"/>
        </w:rPr>
        <w:t xml:space="preserve">: 1 </w:t>
      </w:r>
    </w:p>
    <w:p w14:paraId="72763B4A" w14:textId="67DEB5F8" w:rsidR="006961BA" w:rsidRDefault="00B0673D" w:rsidP="00E62059">
      <w:pPr>
        <w:pStyle w:val="Listenabsatz"/>
        <w:numPr>
          <w:ilvl w:val="0"/>
          <w:numId w:val="29"/>
        </w:numPr>
        <w:ind w:left="426" w:hanging="426"/>
        <w:rPr>
          <w:rFonts w:ascii="Frutiger LT Std 55 Roman" w:hAnsi="Frutiger LT Std 55 Roman"/>
        </w:rPr>
      </w:pPr>
      <w:r>
        <w:rPr>
          <w:rFonts w:ascii="Frutiger LT Std 55 Roman" w:hAnsi="Frutiger LT Std 55 Roman"/>
        </w:rPr>
        <w:t>ABS</w:t>
      </w:r>
      <w:r w:rsidRPr="006961BA">
        <w:rPr>
          <w:rFonts w:ascii="Frutiger LT Std 55 Roman" w:hAnsi="Frutiger LT Std 55 Roman"/>
        </w:rPr>
        <w:t>-Boden</w:t>
      </w:r>
      <w:r w:rsidR="006961BA" w:rsidRPr="006961BA">
        <w:rPr>
          <w:rFonts w:ascii="Frutiger LT Std 55 Roman" w:hAnsi="Frutiger LT Std 55 Roman"/>
        </w:rPr>
        <w:t>: 1</w:t>
      </w:r>
    </w:p>
    <w:p w14:paraId="2E154D2E" w14:textId="11C8CE3E" w:rsidR="00D71744" w:rsidRPr="007E4CDD" w:rsidRDefault="007E4CDD" w:rsidP="007E4CDD">
      <w:pPr>
        <w:pStyle w:val="Listenabsatz"/>
        <w:numPr>
          <w:ilvl w:val="0"/>
          <w:numId w:val="29"/>
        </w:numPr>
        <w:ind w:left="426" w:hanging="426"/>
        <w:rPr>
          <w:rFonts w:ascii="Frutiger LT Std 55 Roman" w:hAnsi="Frutiger LT Std 55 Roman"/>
        </w:rPr>
      </w:pPr>
      <w:r w:rsidRPr="007E4CDD">
        <w:rPr>
          <w:rFonts w:ascii="Frutiger LT Std 55 Roman" w:hAnsi="Frutiger LT Std 55 Roman"/>
        </w:rPr>
        <w:t xml:space="preserve">Isolation </w:t>
      </w:r>
      <w:r w:rsidR="00C51742">
        <w:rPr>
          <w:rFonts w:ascii="Frutiger LT Std 55 Roman" w:hAnsi="Frutiger LT Std 55 Roman"/>
        </w:rPr>
        <w:t>AQ10 Eco-Heat</w:t>
      </w:r>
      <w:r w:rsidR="00502D1C">
        <w:rPr>
          <w:rFonts w:ascii="Frutiger LT Std 55 Roman" w:hAnsi="Frutiger LT Std 55 Roman"/>
        </w:rPr>
        <w:t xml:space="preserve"> L</w:t>
      </w:r>
      <w:r w:rsidR="00C51742">
        <w:rPr>
          <w:rFonts w:ascii="Frutiger LT Std 55 Roman" w:hAnsi="Frutiger LT Std 55 Roman"/>
        </w:rPr>
        <w:t>ock</w:t>
      </w:r>
      <w:r w:rsidR="004B7D28">
        <w:rPr>
          <w:rFonts w:ascii="Frutiger LT Std 55 Roman" w:hAnsi="Frutiger LT Std 55 Roman"/>
        </w:rPr>
        <w:t xml:space="preserve"> 25 mm</w:t>
      </w:r>
      <w:r w:rsidRPr="007E4CDD">
        <w:rPr>
          <w:rFonts w:ascii="Frutiger LT Std 55 Roman" w:hAnsi="Frutiger LT Std 55 Roman"/>
        </w:rPr>
        <w:t>:</w:t>
      </w:r>
      <w:r w:rsidR="00D71744" w:rsidRPr="007E4CDD">
        <w:rPr>
          <w:rFonts w:ascii="Frutiger LT Std 55 Roman" w:hAnsi="Frutiger LT Std 55 Roman"/>
        </w:rPr>
        <w:t xml:space="preserve"> 1</w:t>
      </w:r>
    </w:p>
    <w:p w14:paraId="3CCD8C14" w14:textId="6AC69B13" w:rsidR="006961BA" w:rsidRDefault="000A562D" w:rsidP="00E62059">
      <w:pPr>
        <w:numPr>
          <w:ilvl w:val="0"/>
          <w:numId w:val="29"/>
        </w:numPr>
        <w:spacing w:before="100" w:beforeAutospacing="1" w:after="100" w:afterAutospacing="1"/>
        <w:ind w:left="426" w:right="551" w:hanging="426"/>
        <w:rPr>
          <w:rFonts w:ascii="Frutiger LT Std 55 Roman" w:eastAsia="Times New Roman" w:hAnsi="Frutiger LT Std 55 Roman" w:cs="Arial"/>
          <w:color w:val="000000" w:themeColor="text1"/>
          <w:lang w:eastAsia="de-CH"/>
        </w:rPr>
      </w:pPr>
      <w:r>
        <w:rPr>
          <w:rFonts w:ascii="Frutiger LT Std 55 Roman" w:eastAsia="Times New Roman" w:hAnsi="Frutiger LT Std 55 Roman" w:cs="Arial"/>
          <w:color w:val="000000" w:themeColor="text1"/>
          <w:lang w:eastAsia="de-CH"/>
        </w:rPr>
        <w:t>Cover</w:t>
      </w:r>
      <w:r w:rsidR="005438B0">
        <w:rPr>
          <w:rFonts w:ascii="Frutiger LT Std 55 Roman" w:eastAsia="Times New Roman" w:hAnsi="Frutiger LT Std 55 Roman" w:cs="Arial"/>
          <w:color w:val="000000" w:themeColor="text1"/>
          <w:lang w:eastAsia="de-CH"/>
        </w:rPr>
        <w:t xml:space="preserve"> / Abdeckung</w:t>
      </w:r>
      <w:r w:rsidR="006961BA" w:rsidRPr="006961BA">
        <w:rPr>
          <w:rFonts w:ascii="Frutiger LT Std 55 Roman" w:eastAsia="Times New Roman" w:hAnsi="Frutiger LT Std 55 Roman" w:cs="Arial"/>
          <w:color w:val="000000" w:themeColor="text1"/>
          <w:lang w:eastAsia="de-CH"/>
        </w:rPr>
        <w:t xml:space="preserve">: 1 </w:t>
      </w:r>
    </w:p>
    <w:p w14:paraId="2B9A1C1F" w14:textId="6202BF20" w:rsidR="004430D6" w:rsidRPr="006961BA" w:rsidRDefault="004430D6" w:rsidP="004430D6">
      <w:pPr>
        <w:spacing w:before="100" w:beforeAutospacing="1" w:after="100" w:afterAutospacing="1"/>
        <w:ind w:right="551"/>
        <w:rPr>
          <w:rFonts w:ascii="Frutiger LT Std 55 Roman" w:eastAsia="Times New Roman" w:hAnsi="Frutiger LT Std 55 Roman" w:cs="Arial"/>
          <w:color w:val="000000" w:themeColor="text1"/>
          <w:lang w:eastAsia="de-CH"/>
        </w:rPr>
      </w:pPr>
    </w:p>
    <w:p w14:paraId="5E5A91B3" w14:textId="73CD8A7D" w:rsidR="00923021" w:rsidRPr="00195984" w:rsidRDefault="00923021" w:rsidP="002E1AB6">
      <w:pPr>
        <w:ind w:left="357" w:right="1103" w:hanging="357"/>
        <w:rPr>
          <w:rFonts w:ascii="Frutiger LT Std 55 Roman" w:hAnsi="Frutiger LT Std 55 Roman"/>
          <w:sz w:val="20"/>
          <w:szCs w:val="20"/>
          <w:u w:val="single"/>
        </w:rPr>
      </w:pPr>
    </w:p>
    <w:p w14:paraId="76921AD3" w14:textId="42742A15" w:rsidR="00BB0ED9" w:rsidRDefault="00577902" w:rsidP="002E1AB6">
      <w:pPr>
        <w:ind w:left="357" w:hanging="357"/>
        <w:rPr>
          <w:sz w:val="20"/>
          <w:szCs w:val="20"/>
          <w:lang w:val="en-US"/>
        </w:rPr>
      </w:pPr>
      <w:r>
        <w:rPr>
          <w:noProof/>
          <w:sz w:val="20"/>
          <w:szCs w:val="20"/>
          <w:lang w:val="en-US"/>
        </w:rPr>
        <w:drawing>
          <wp:anchor distT="0" distB="0" distL="114300" distR="114300" simplePos="0" relativeHeight="251729408" behindDoc="1" locked="0" layoutInCell="1" allowOverlap="1" wp14:anchorId="24B63EF0" wp14:editId="384F545A">
            <wp:simplePos x="0" y="0"/>
            <wp:positionH relativeFrom="margin">
              <wp:posOffset>3980180</wp:posOffset>
            </wp:positionH>
            <wp:positionV relativeFrom="paragraph">
              <wp:posOffset>113665</wp:posOffset>
            </wp:positionV>
            <wp:extent cx="1238250" cy="1238250"/>
            <wp:effectExtent l="0" t="0" r="0" b="0"/>
            <wp:wrapNone/>
            <wp:docPr id="160844393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443934" name="Grafik 160844393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38250" cy="1238250"/>
                    </a:xfrm>
                    <a:prstGeom prst="rect">
                      <a:avLst/>
                    </a:prstGeom>
                  </pic:spPr>
                </pic:pic>
              </a:graphicData>
            </a:graphic>
            <wp14:sizeRelH relativeFrom="margin">
              <wp14:pctWidth>0</wp14:pctWidth>
            </wp14:sizeRelH>
            <wp14:sizeRelV relativeFrom="margin">
              <wp14:pctHeight>0</wp14:pctHeight>
            </wp14:sizeRelV>
          </wp:anchor>
        </w:drawing>
      </w:r>
    </w:p>
    <w:p w14:paraId="4C0A5D32" w14:textId="339EB5AC" w:rsidR="007A473B" w:rsidRDefault="007A473B" w:rsidP="002E1AB6">
      <w:pPr>
        <w:ind w:left="357" w:hanging="357"/>
        <w:rPr>
          <w:sz w:val="20"/>
          <w:szCs w:val="20"/>
          <w:lang w:val="en-US"/>
        </w:rPr>
      </w:pPr>
    </w:p>
    <w:p w14:paraId="608D769D" w14:textId="15704761" w:rsidR="00C87FBA" w:rsidRPr="00923021" w:rsidRDefault="00C87FBA" w:rsidP="002E1AB6">
      <w:pPr>
        <w:ind w:left="357" w:hanging="357"/>
        <w:rPr>
          <w:sz w:val="20"/>
          <w:szCs w:val="20"/>
          <w:lang w:val="en-US"/>
        </w:rPr>
      </w:pPr>
    </w:p>
    <w:p w14:paraId="4386A4D4" w14:textId="7D7F4F8D" w:rsidR="008F424B" w:rsidRDefault="00727760" w:rsidP="006B6E95">
      <w:pPr>
        <w:ind w:left="357" w:hanging="357"/>
        <w:jc w:val="both"/>
        <w:rPr>
          <w:sz w:val="20"/>
          <w:szCs w:val="20"/>
          <w:lang w:val="en-US"/>
        </w:rPr>
      </w:pPr>
      <w:r>
        <w:rPr>
          <w:noProof/>
          <w:sz w:val="20"/>
          <w:szCs w:val="20"/>
          <w:lang w:val="en-US"/>
        </w:rPr>
        <w:drawing>
          <wp:anchor distT="0" distB="0" distL="114300" distR="114300" simplePos="0" relativeHeight="251733504" behindDoc="1" locked="0" layoutInCell="1" allowOverlap="1" wp14:anchorId="2EB30DCA" wp14:editId="5ABF3CD6">
            <wp:simplePos x="0" y="0"/>
            <wp:positionH relativeFrom="margin">
              <wp:posOffset>4068889</wp:posOffset>
            </wp:positionH>
            <wp:positionV relativeFrom="paragraph">
              <wp:posOffset>14972</wp:posOffset>
            </wp:positionV>
            <wp:extent cx="1238250" cy="1238250"/>
            <wp:effectExtent l="0" t="0" r="0" b="0"/>
            <wp:wrapNone/>
            <wp:docPr id="127217992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179925" name="Grafik 127217992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38250" cy="1238250"/>
                    </a:xfrm>
                    <a:prstGeom prst="rect">
                      <a:avLst/>
                    </a:prstGeom>
                  </pic:spPr>
                </pic:pic>
              </a:graphicData>
            </a:graphic>
            <wp14:sizeRelH relativeFrom="margin">
              <wp14:pctWidth>0</wp14:pctWidth>
            </wp14:sizeRelH>
            <wp14:sizeRelV relativeFrom="margin">
              <wp14:pctHeight>0</wp14:pctHeight>
            </wp14:sizeRelV>
          </wp:anchor>
        </w:drawing>
      </w:r>
    </w:p>
    <w:p w14:paraId="6395757B" w14:textId="1C1C6A67" w:rsidR="00694672" w:rsidRDefault="00694672" w:rsidP="006B6E95">
      <w:pPr>
        <w:ind w:left="357" w:hanging="357"/>
        <w:jc w:val="both"/>
        <w:rPr>
          <w:sz w:val="20"/>
          <w:szCs w:val="20"/>
          <w:lang w:val="en-US"/>
        </w:rPr>
      </w:pPr>
    </w:p>
    <w:p w14:paraId="26EC558B" w14:textId="2A6127D7" w:rsidR="00875C6E" w:rsidRPr="006B6E95" w:rsidRDefault="0064501F" w:rsidP="006B6E95">
      <w:pPr>
        <w:ind w:left="357" w:hanging="357"/>
        <w:jc w:val="both"/>
        <w:rPr>
          <w:sz w:val="20"/>
          <w:szCs w:val="20"/>
          <w:lang w:val="en-US"/>
        </w:rPr>
        <w:sectPr w:rsidR="00875C6E" w:rsidRPr="006B6E95" w:rsidSect="000C7BA5">
          <w:headerReference w:type="default" r:id="rId13"/>
          <w:footerReference w:type="default" r:id="rId14"/>
          <w:headerReference w:type="first" r:id="rId15"/>
          <w:footerReference w:type="first" r:id="rId16"/>
          <w:pgSz w:w="11906" w:h="16838" w:code="9"/>
          <w:pgMar w:top="1247" w:right="1247" w:bottom="1247" w:left="1247" w:header="340" w:footer="170" w:gutter="0"/>
          <w:cols w:space="286"/>
          <w:docGrid w:linePitch="360"/>
        </w:sectPr>
      </w:pPr>
      <w:r w:rsidRPr="004A69C9">
        <w:rPr>
          <w:rFonts w:ascii="Frutiger LT Std 55 Roman" w:hAnsi="Frutiger LT Std 55 Roman"/>
          <w:noProof/>
        </w:rPr>
        <mc:AlternateContent>
          <mc:Choice Requires="wps">
            <w:drawing>
              <wp:anchor distT="45720" distB="45720" distL="114300" distR="114300" simplePos="0" relativeHeight="251707904" behindDoc="0" locked="0" layoutInCell="1" allowOverlap="1" wp14:anchorId="0B6ABFB0" wp14:editId="0C908DDB">
                <wp:simplePos x="0" y="0"/>
                <wp:positionH relativeFrom="margin">
                  <wp:posOffset>-48335</wp:posOffset>
                </wp:positionH>
                <wp:positionV relativeFrom="paragraph">
                  <wp:posOffset>216349</wp:posOffset>
                </wp:positionV>
                <wp:extent cx="3813175" cy="1404620"/>
                <wp:effectExtent l="0" t="0" r="0" b="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3175" cy="1404620"/>
                        </a:xfrm>
                        <a:prstGeom prst="rect">
                          <a:avLst/>
                        </a:prstGeom>
                        <a:noFill/>
                        <a:ln w="9525">
                          <a:noFill/>
                          <a:miter lim="800000"/>
                          <a:headEnd/>
                          <a:tailEnd/>
                        </a:ln>
                      </wps:spPr>
                      <wps:txbx>
                        <w:txbxContent>
                          <w:p w14:paraId="2ED39166" w14:textId="28C37D5D" w:rsidR="004A69C9" w:rsidRPr="004A69C9" w:rsidRDefault="00D65213" w:rsidP="000C7BA5">
                            <w:pPr>
                              <w:ind w:right="213"/>
                              <w:rPr>
                                <w:rFonts w:ascii="Frutiger LT Std 55 Roman" w:hAnsi="Frutiger LT Std 55 Roman"/>
                              </w:rPr>
                            </w:pPr>
                            <w:proofErr w:type="spellStart"/>
                            <w:r>
                              <w:rPr>
                                <w:rFonts w:ascii="Frutiger LT Std 55 Roman" w:hAnsi="Frutiger LT Std 55 Roman"/>
                              </w:rPr>
                              <w:t>Harmony</w:t>
                            </w:r>
                            <w:proofErr w:type="spellEnd"/>
                            <w:r w:rsidR="00D40FB0">
                              <w:rPr>
                                <w:rFonts w:ascii="Frutiger LT Std 55 Roman" w:hAnsi="Frutiger LT Std 55 Roman"/>
                              </w:rPr>
                              <w:t xml:space="preserve"> – </w:t>
                            </w:r>
                            <w:r>
                              <w:rPr>
                                <w:rFonts w:ascii="Frutiger LT Std 55 Roman" w:hAnsi="Frutiger LT Std 55 Roman"/>
                              </w:rPr>
                              <w:t>Gleichgewicht</w:t>
                            </w:r>
                            <w:r w:rsidR="00D40FB0">
                              <w:rPr>
                                <w:rFonts w:ascii="Frutiger LT Std 55 Roman" w:hAnsi="Frutiger LT Std 55 Roman"/>
                              </w:rPr>
                              <w:t xml:space="preserve"> – </w:t>
                            </w:r>
                            <w:r w:rsidR="00E916F9">
                              <w:rPr>
                                <w:rFonts w:ascii="Frutiger LT Std 55 Roman" w:hAnsi="Frutiger LT Std 55 Roman"/>
                              </w:rPr>
                              <w:t>Ruhe</w:t>
                            </w:r>
                            <w:r w:rsidR="00D40FB0">
                              <w:rPr>
                                <w:rFonts w:ascii="Frutiger LT Std 55 Roman" w:hAnsi="Frutiger LT Std 55 Roman"/>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6ABFB0" id="_x0000_t202" coordsize="21600,21600" o:spt="202" path="m,l,21600r21600,l21600,xe">
                <v:stroke joinstyle="miter"/>
                <v:path gradientshapeok="t" o:connecttype="rect"/>
              </v:shapetype>
              <v:shape id="Textfeld 2" o:spid="_x0000_s1026" type="#_x0000_t202" style="position:absolute;left:0;text-align:left;margin-left:-3.8pt;margin-top:17.05pt;width:300.25pt;height:110.6pt;z-index:2517079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" filled="f" stroked="f">
                <v:textbox style="mso-fit-shape-to-text:t">
                  <w:txbxContent>
                    <w:p w14:paraId="2ED39166" w14:textId="28C37D5D" w:rsidR="004A69C9" w:rsidRPr="004A69C9" w:rsidRDefault="00D65213" w:rsidP="000C7BA5">
                      <w:pPr>
                        <w:ind w:right="213"/>
                        <w:rPr>
                          <w:rFonts w:ascii="Frutiger LT Std 55 Roman" w:hAnsi="Frutiger LT Std 55 Roman"/>
                        </w:rPr>
                      </w:pPr>
                      <w:r>
                        <w:rPr>
                          <w:rFonts w:ascii="Frutiger LT Std 55 Roman" w:hAnsi="Frutiger LT Std 55 Roman"/>
                        </w:rPr>
                        <w:t>Harmony</w:t>
                      </w:r>
                      <w:r w:rsidR="00D40FB0">
                        <w:rPr>
                          <w:rFonts w:ascii="Frutiger LT Std 55 Roman" w:hAnsi="Frutiger LT Std 55 Roman"/>
                        </w:rPr>
                        <w:t xml:space="preserve"> – </w:t>
                      </w:r>
                      <w:r>
                        <w:rPr>
                          <w:rFonts w:ascii="Frutiger LT Std 55 Roman" w:hAnsi="Frutiger LT Std 55 Roman"/>
                        </w:rPr>
                        <w:t>Gleichgewicht</w:t>
                      </w:r>
                      <w:r w:rsidR="00D40FB0">
                        <w:rPr>
                          <w:rFonts w:ascii="Frutiger LT Std 55 Roman" w:hAnsi="Frutiger LT Std 55 Roman"/>
                        </w:rPr>
                        <w:t xml:space="preserve"> – </w:t>
                      </w:r>
                      <w:r w:rsidR="00E916F9">
                        <w:rPr>
                          <w:rFonts w:ascii="Frutiger LT Std 55 Roman" w:hAnsi="Frutiger LT Std 55 Roman"/>
                        </w:rPr>
                        <w:t>Ruhe</w:t>
                      </w:r>
                      <w:r w:rsidR="00D40FB0">
                        <w:rPr>
                          <w:rFonts w:ascii="Frutiger LT Std 55 Roman" w:hAnsi="Frutiger LT Std 55 Roman"/>
                        </w:rPr>
                        <w:t xml:space="preserve"> …</w:t>
                      </w:r>
                    </w:p>
                  </w:txbxContent>
                </v:textbox>
                <w10:wrap anchorx="margin"/>
              </v:shape>
            </w:pict>
          </mc:Fallback>
        </mc:AlternateContent>
      </w:r>
    </w:p>
    <w:p w14:paraId="3B60EFF9" w14:textId="2B394E01" w:rsidR="007A50FD" w:rsidRPr="007A50FD" w:rsidRDefault="007A50FD" w:rsidP="007A50FD">
      <w:pPr>
        <w:tabs>
          <w:tab w:val="left" w:pos="3161"/>
        </w:tabs>
      </w:pPr>
    </w:p>
    <w:sectPr w:rsidR="007A50FD" w:rsidRPr="007A50FD" w:rsidSect="008D1899">
      <w:type w:val="continuous"/>
      <w:pgSz w:w="11906" w:h="16838" w:code="9"/>
      <w:pgMar w:top="1" w:right="851" w:bottom="851" w:left="1588" w:header="34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5CFB2" w14:textId="77777777" w:rsidR="00EE63B9" w:rsidRDefault="00EE63B9" w:rsidP="0066736C">
      <w:r>
        <w:separator/>
      </w:r>
    </w:p>
  </w:endnote>
  <w:endnote w:type="continuationSeparator" w:id="0">
    <w:p w14:paraId="4959B185" w14:textId="77777777" w:rsidR="00EE63B9" w:rsidRDefault="00EE63B9" w:rsidP="00667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55 Roman">
    <w:panose1 w:val="020B0602020204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E9F6E" w14:textId="77777777" w:rsidR="00654A4E" w:rsidRDefault="00654A4E" w:rsidP="00654A4E">
    <w:pPr>
      <w:pStyle w:val="Fuzeile"/>
      <w:tabs>
        <w:tab w:val="left" w:pos="1560"/>
      </w:tabs>
      <w:rPr>
        <w:rFonts w:cstheme="minorHAnsi"/>
        <w:sz w:val="20"/>
        <w:szCs w:val="20"/>
      </w:rPr>
    </w:pPr>
  </w:p>
  <w:p w14:paraId="3FD77594" w14:textId="6BC352F2" w:rsidR="00654A4E" w:rsidRPr="00E44FCD" w:rsidRDefault="00654A4E" w:rsidP="00AA54A3">
    <w:pPr>
      <w:pStyle w:val="Fuzeile"/>
      <w:tabs>
        <w:tab w:val="left" w:pos="1560"/>
      </w:tabs>
      <w:rPr>
        <w:rFonts w:cstheme="minorHAnsi"/>
        <w:sz w:val="20"/>
        <w:szCs w:val="20"/>
        <w:lang w:val="en-US"/>
      </w:rPr>
    </w:pPr>
    <w:r>
      <w:rPr>
        <w:rFonts w:cstheme="minorHAnsi"/>
        <w:sz w:val="20"/>
        <w:szCs w:val="20"/>
      </w:rPr>
      <w:br/>
    </w:r>
    <w:r>
      <w:rPr>
        <w:rFonts w:cstheme="minorHAnsi"/>
        <w:sz w:val="20"/>
        <w:szCs w:val="20"/>
      </w:rPr>
      <w:softHyphen/>
    </w:r>
    <w:r>
      <w:rPr>
        <w:rFonts w:cstheme="minorHAnsi"/>
        <w:sz w:val="20"/>
        <w:szCs w:val="20"/>
      </w:rPr>
      <w:softHyphen/>
    </w:r>
    <w:r>
      <w:rPr>
        <w:rFonts w:cstheme="minorHAnsi"/>
        <w:sz w:val="20"/>
        <w:szCs w:val="20"/>
      </w:rPr>
      <w:softHyphen/>
    </w:r>
    <w:r>
      <w:rPr>
        <w:rFonts w:cstheme="minorHAnsi"/>
        <w:sz w:val="20"/>
        <w:szCs w:val="20"/>
      </w:rPr>
      <w:softHyphen/>
    </w:r>
    <w:r>
      <w:rPr>
        <w:rFonts w:cstheme="minorHAnsi"/>
        <w:sz w:val="20"/>
        <w:szCs w:val="20"/>
      </w:rPr>
      <w:softHyphen/>
    </w:r>
    <w:r>
      <w:rPr>
        <w:rFonts w:cstheme="minorHAnsi"/>
        <w:sz w:val="20"/>
        <w:szCs w:val="20"/>
      </w:rPr>
      <w:softHyphen/>
    </w:r>
    <w:r>
      <w:rPr>
        <w:rFonts w:cstheme="minorHAnsi"/>
        <w:sz w:val="20"/>
        <w:szCs w:val="20"/>
      </w:rPr>
      <w:softHyphen/>
    </w:r>
    <w:r>
      <w:rPr>
        <w:rFonts w:cstheme="minorHAnsi"/>
        <w:sz w:val="20"/>
        <w:szCs w:val="20"/>
      </w:rPr>
      <w:softHyphen/>
    </w:r>
  </w:p>
  <w:p w14:paraId="64D3A3A6" w14:textId="69F18198" w:rsidR="00A738B5" w:rsidRPr="00E341E5" w:rsidRDefault="00A738B5" w:rsidP="007755E6">
    <w:pPr>
      <w:pStyle w:val="Fuzeile"/>
      <w:tabs>
        <w:tab w:val="clear" w:pos="9469"/>
      </w:tabs>
      <w:rPr>
        <w:noProof/>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F9040" w14:textId="77777777" w:rsidR="005E5891" w:rsidRPr="00165F18" w:rsidRDefault="005E5891" w:rsidP="005E5891">
    <w:pPr>
      <w:pStyle w:val="Fuzeile"/>
      <w:tabs>
        <w:tab w:val="left" w:pos="1560"/>
      </w:tabs>
      <w:rPr>
        <w:rFonts w:cstheme="minorHAnsi"/>
        <w:sz w:val="20"/>
        <w:szCs w:val="20"/>
      </w:rPr>
    </w:pPr>
    <w:r>
      <w:rPr>
        <w:rFonts w:cstheme="minorHAnsi"/>
        <w:sz w:val="20"/>
        <w:szCs w:val="20"/>
      </w:rPr>
      <w:t>_______________________________________________________________________</w:t>
    </w:r>
    <w:r>
      <w:rPr>
        <w:rFonts w:cstheme="minorHAnsi"/>
        <w:sz w:val="20"/>
        <w:szCs w:val="20"/>
      </w:rPr>
      <w:br/>
    </w:r>
    <w:r w:rsidRPr="00165F18">
      <w:rPr>
        <w:rFonts w:cstheme="minorHAnsi"/>
        <w:sz w:val="20"/>
        <w:szCs w:val="20"/>
      </w:rPr>
      <w:t>NIMA GmbH, Wellnesspools.ch, Güterstrasse 7, 3072 Ostermundigen</w:t>
    </w:r>
  </w:p>
  <w:p w14:paraId="782D91BB" w14:textId="77777777" w:rsidR="005E5891" w:rsidRPr="00E44FCD" w:rsidRDefault="005E5891" w:rsidP="005E5891">
    <w:pPr>
      <w:pStyle w:val="Fuzeile"/>
      <w:tabs>
        <w:tab w:val="left" w:pos="1560"/>
      </w:tabs>
      <w:ind w:right="-284"/>
      <w:rPr>
        <w:rFonts w:cstheme="minorHAnsi"/>
        <w:sz w:val="20"/>
        <w:szCs w:val="20"/>
        <w:lang w:val="en-US"/>
      </w:rPr>
    </w:pPr>
    <w:r w:rsidRPr="00E44FCD">
      <w:rPr>
        <w:rFonts w:cstheme="minorHAnsi"/>
        <w:sz w:val="20"/>
        <w:szCs w:val="20"/>
        <w:lang w:val="en-US"/>
      </w:rPr>
      <w:t xml:space="preserve">Tel. 031 832 07 77 / </w:t>
    </w:r>
    <w:hyperlink r:id="rId1" w:history="1">
      <w:r w:rsidRPr="00E44FCD">
        <w:rPr>
          <w:rStyle w:val="Hyperlink"/>
          <w:rFonts w:cstheme="minorHAnsi"/>
          <w:sz w:val="20"/>
          <w:szCs w:val="20"/>
          <w:lang w:val="en-US"/>
        </w:rPr>
        <w:t>info@wellnesspools.ch</w:t>
      </w:r>
    </w:hyperlink>
    <w:r w:rsidRPr="00E44FCD">
      <w:rPr>
        <w:rFonts w:cstheme="minorHAnsi"/>
        <w:sz w:val="20"/>
        <w:szCs w:val="20"/>
        <w:lang w:val="en-US"/>
      </w:rPr>
      <w:t xml:space="preserve"> / wellnesspools.ch / pool-onlineshop.ch</w:t>
    </w:r>
  </w:p>
  <w:p w14:paraId="073CB2C4" w14:textId="77777777" w:rsidR="005E5891" w:rsidRPr="005E5891" w:rsidRDefault="005E5891" w:rsidP="005E5891">
    <w:pPr>
      <w:pStyle w:val="Fuzeile"/>
      <w:tabs>
        <w:tab w:val="clear" w:pos="9469"/>
      </w:tabs>
      <w:rPr>
        <w:noProof/>
        <w:lang w:val="en-US"/>
      </w:rPr>
    </w:pPr>
  </w:p>
  <w:p w14:paraId="1ED8E2CB" w14:textId="76110E53" w:rsidR="00A738B5" w:rsidRPr="005E5891" w:rsidRDefault="00A738B5" w:rsidP="005E5891">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EF8AF" w14:textId="77777777" w:rsidR="00EE63B9" w:rsidRDefault="00EE63B9" w:rsidP="0066736C">
      <w:r>
        <w:separator/>
      </w:r>
    </w:p>
  </w:footnote>
  <w:footnote w:type="continuationSeparator" w:id="0">
    <w:p w14:paraId="31E0E355" w14:textId="77777777" w:rsidR="00EE63B9" w:rsidRDefault="00EE63B9" w:rsidP="00667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07DDE" w14:textId="4DC2B445" w:rsidR="00A738B5" w:rsidRDefault="001323B2" w:rsidP="00804837">
    <w:pPr>
      <w:rPr>
        <w:rFonts w:ascii="Times New Roman" w:hAnsi="Times New Roman" w:cs="Times New Roman"/>
        <w:sz w:val="16"/>
        <w:szCs w:val="16"/>
      </w:rPr>
    </w:pPr>
    <w:r>
      <w:rPr>
        <w:rFonts w:ascii="Times New Roman" w:hAnsi="Times New Roman" w:cs="Times New Roman"/>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B6050" w14:textId="4C306F42" w:rsidR="00916593" w:rsidRDefault="00655258" w:rsidP="009F0FBF">
    <w:pPr>
      <w:rPr>
        <w:rFonts w:ascii="Times New Roman" w:hAnsi="Times New Roman" w:cs="Times New Roman"/>
        <w:sz w:val="16"/>
        <w:szCs w:val="16"/>
      </w:rPr>
    </w:pPr>
    <w:r>
      <w:rPr>
        <w:rFonts w:ascii="Times New Roman" w:hAnsi="Times New Roman" w:cs="Times New Roman"/>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0764456"/>
    <w:lvl w:ilvl="0">
      <w:start w:val="1"/>
      <w:numFmt w:val="bullet"/>
      <w:pStyle w:val="Aufzhlungszeichen"/>
      <w:lvlText w:val=""/>
      <w:lvlJc w:val="left"/>
      <w:pPr>
        <w:ind w:left="360" w:hanging="360"/>
      </w:pPr>
      <w:rPr>
        <w:rFonts w:ascii="Symbol" w:hAnsi="Symbol" w:hint="default"/>
      </w:rPr>
    </w:lvl>
  </w:abstractNum>
  <w:abstractNum w:abstractNumId="1" w15:restartNumberingAfterBreak="0">
    <w:nsid w:val="00710FBD"/>
    <w:multiLevelType w:val="hybridMultilevel"/>
    <w:tmpl w:val="93E2D4D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0626189E"/>
    <w:multiLevelType w:val="hybridMultilevel"/>
    <w:tmpl w:val="4418E22A"/>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9D60DFE"/>
    <w:multiLevelType w:val="hybridMultilevel"/>
    <w:tmpl w:val="87069696"/>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1">
      <w:start w:val="1"/>
      <w:numFmt w:val="bullet"/>
      <w:lvlText w:val=""/>
      <w:lvlJc w:val="left"/>
      <w:pPr>
        <w:ind w:left="1800" w:hanging="360"/>
      </w:pPr>
      <w:rPr>
        <w:rFonts w:ascii="Symbol" w:hAnsi="Symbol"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0D94253B"/>
    <w:multiLevelType w:val="hybridMultilevel"/>
    <w:tmpl w:val="07EE9DA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5550720"/>
    <w:multiLevelType w:val="hybridMultilevel"/>
    <w:tmpl w:val="EDDA590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6B96C20"/>
    <w:multiLevelType w:val="hybridMultilevel"/>
    <w:tmpl w:val="9A647D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9F50B0A"/>
    <w:multiLevelType w:val="multilevel"/>
    <w:tmpl w:val="5A6407F8"/>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27AB0C52"/>
    <w:multiLevelType w:val="hybridMultilevel"/>
    <w:tmpl w:val="8FDC78A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C10235C"/>
    <w:multiLevelType w:val="hybridMultilevel"/>
    <w:tmpl w:val="66682BE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0" w15:restartNumberingAfterBreak="0">
    <w:nsid w:val="2D2B76FE"/>
    <w:multiLevelType w:val="hybridMultilevel"/>
    <w:tmpl w:val="5CF6A7F6"/>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33660FDE"/>
    <w:multiLevelType w:val="hybridMultilevel"/>
    <w:tmpl w:val="AB66139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34FF5AA7"/>
    <w:multiLevelType w:val="multilevel"/>
    <w:tmpl w:val="C04CD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1E6B3D"/>
    <w:multiLevelType w:val="hybridMultilevel"/>
    <w:tmpl w:val="B170AE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AE809A2"/>
    <w:multiLevelType w:val="hybridMultilevel"/>
    <w:tmpl w:val="9934F5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1092E6A"/>
    <w:multiLevelType w:val="hybridMultilevel"/>
    <w:tmpl w:val="9594CFA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6450840"/>
    <w:multiLevelType w:val="hybridMultilevel"/>
    <w:tmpl w:val="6F28C36A"/>
    <w:lvl w:ilvl="0" w:tplc="CF96386A">
      <w:start w:val="1"/>
      <w:numFmt w:val="decimal"/>
      <w:lvlText w:val="%1."/>
      <w:lvlJc w:val="left"/>
      <w:pPr>
        <w:ind w:left="1065" w:hanging="70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4A3934E6"/>
    <w:multiLevelType w:val="hybridMultilevel"/>
    <w:tmpl w:val="B030C4A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B2A545C"/>
    <w:multiLevelType w:val="multilevel"/>
    <w:tmpl w:val="0E76311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743F3B"/>
    <w:multiLevelType w:val="multilevel"/>
    <w:tmpl w:val="5EA075B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A8681B"/>
    <w:multiLevelType w:val="hybridMultilevel"/>
    <w:tmpl w:val="33E8CD9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FE530F7"/>
    <w:multiLevelType w:val="hybridMultilevel"/>
    <w:tmpl w:val="68202B0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66517ACC"/>
    <w:multiLevelType w:val="hybridMultilevel"/>
    <w:tmpl w:val="8DF0DBA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679E533B"/>
    <w:multiLevelType w:val="hybridMultilevel"/>
    <w:tmpl w:val="9F52977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73AA082F"/>
    <w:multiLevelType w:val="hybridMultilevel"/>
    <w:tmpl w:val="1A3E1DD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5" w15:restartNumberingAfterBreak="0">
    <w:nsid w:val="751A3225"/>
    <w:multiLevelType w:val="multilevel"/>
    <w:tmpl w:val="0E76311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262F99"/>
    <w:multiLevelType w:val="hybridMultilevel"/>
    <w:tmpl w:val="EF566A1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7" w15:restartNumberingAfterBreak="0">
    <w:nsid w:val="7DFF0279"/>
    <w:multiLevelType w:val="hybridMultilevel"/>
    <w:tmpl w:val="0C848EB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074087859">
    <w:abstractNumId w:val="7"/>
  </w:num>
  <w:num w:numId="2" w16cid:durableId="2129427219">
    <w:abstractNumId w:val="0"/>
  </w:num>
  <w:num w:numId="3" w16cid:durableId="158347080">
    <w:abstractNumId w:val="25"/>
  </w:num>
  <w:num w:numId="4" w16cid:durableId="985743907">
    <w:abstractNumId w:val="12"/>
  </w:num>
  <w:num w:numId="5" w16cid:durableId="1066563817">
    <w:abstractNumId w:val="4"/>
  </w:num>
  <w:num w:numId="6" w16cid:durableId="968239497">
    <w:abstractNumId w:val="16"/>
  </w:num>
  <w:num w:numId="7" w16cid:durableId="687023090">
    <w:abstractNumId w:val="18"/>
  </w:num>
  <w:num w:numId="8" w16cid:durableId="2077240262">
    <w:abstractNumId w:val="14"/>
  </w:num>
  <w:num w:numId="9" w16cid:durableId="875044873">
    <w:abstractNumId w:val="9"/>
  </w:num>
  <w:num w:numId="10" w16cid:durableId="74051778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5835269">
    <w:abstractNumId w:val="1"/>
  </w:num>
  <w:num w:numId="12" w16cid:durableId="436218341">
    <w:abstractNumId w:val="26"/>
  </w:num>
  <w:num w:numId="13" w16cid:durableId="1900632275">
    <w:abstractNumId w:val="24"/>
  </w:num>
  <w:num w:numId="14" w16cid:durableId="1485124781">
    <w:abstractNumId w:val="3"/>
  </w:num>
  <w:num w:numId="15" w16cid:durableId="1464931937">
    <w:abstractNumId w:val="22"/>
  </w:num>
  <w:num w:numId="16" w16cid:durableId="1303268561">
    <w:abstractNumId w:val="10"/>
  </w:num>
  <w:num w:numId="17" w16cid:durableId="1348173596">
    <w:abstractNumId w:val="11"/>
  </w:num>
  <w:num w:numId="18" w16cid:durableId="1272319957">
    <w:abstractNumId w:val="23"/>
  </w:num>
  <w:num w:numId="19" w16cid:durableId="586962679">
    <w:abstractNumId w:val="27"/>
  </w:num>
  <w:num w:numId="20" w16cid:durableId="1791820496">
    <w:abstractNumId w:val="13"/>
  </w:num>
  <w:num w:numId="21" w16cid:durableId="479855972">
    <w:abstractNumId w:val="20"/>
  </w:num>
  <w:num w:numId="22" w16cid:durableId="1535339832">
    <w:abstractNumId w:val="8"/>
  </w:num>
  <w:num w:numId="23" w16cid:durableId="1666057401">
    <w:abstractNumId w:val="21"/>
  </w:num>
  <w:num w:numId="24" w16cid:durableId="1852067417">
    <w:abstractNumId w:val="5"/>
  </w:num>
  <w:num w:numId="25" w16cid:durableId="639532997">
    <w:abstractNumId w:val="17"/>
  </w:num>
  <w:num w:numId="26" w16cid:durableId="1419794304">
    <w:abstractNumId w:val="2"/>
  </w:num>
  <w:num w:numId="27" w16cid:durableId="474101046">
    <w:abstractNumId w:val="15"/>
  </w:num>
  <w:num w:numId="28" w16cid:durableId="278608036">
    <w:abstractNumId w:val="19"/>
  </w:num>
  <w:num w:numId="29" w16cid:durableId="206629808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7DB"/>
    <w:rsid w:val="00001342"/>
    <w:rsid w:val="000020D8"/>
    <w:rsid w:val="00002FFA"/>
    <w:rsid w:val="000041DB"/>
    <w:rsid w:val="000052BF"/>
    <w:rsid w:val="0000603D"/>
    <w:rsid w:val="000153F7"/>
    <w:rsid w:val="00015A89"/>
    <w:rsid w:val="00021EA8"/>
    <w:rsid w:val="000221C1"/>
    <w:rsid w:val="00023E67"/>
    <w:rsid w:val="000368C5"/>
    <w:rsid w:val="00045222"/>
    <w:rsid w:val="000454C3"/>
    <w:rsid w:val="00055E28"/>
    <w:rsid w:val="00062F21"/>
    <w:rsid w:val="00067DD9"/>
    <w:rsid w:val="0007544E"/>
    <w:rsid w:val="00077AED"/>
    <w:rsid w:val="0008093E"/>
    <w:rsid w:val="00082872"/>
    <w:rsid w:val="0008612C"/>
    <w:rsid w:val="00091DCF"/>
    <w:rsid w:val="0009327D"/>
    <w:rsid w:val="00094851"/>
    <w:rsid w:val="0009762B"/>
    <w:rsid w:val="000A13BC"/>
    <w:rsid w:val="000A562D"/>
    <w:rsid w:val="000B05E0"/>
    <w:rsid w:val="000B19B0"/>
    <w:rsid w:val="000B31A4"/>
    <w:rsid w:val="000B4B73"/>
    <w:rsid w:val="000C1A60"/>
    <w:rsid w:val="000C631F"/>
    <w:rsid w:val="000C7BA5"/>
    <w:rsid w:val="000D60BA"/>
    <w:rsid w:val="000E1637"/>
    <w:rsid w:val="000F28BC"/>
    <w:rsid w:val="000F4E85"/>
    <w:rsid w:val="00101BDE"/>
    <w:rsid w:val="001034DA"/>
    <w:rsid w:val="00104697"/>
    <w:rsid w:val="0010726D"/>
    <w:rsid w:val="00112001"/>
    <w:rsid w:val="00115230"/>
    <w:rsid w:val="0011585B"/>
    <w:rsid w:val="00120075"/>
    <w:rsid w:val="00120E68"/>
    <w:rsid w:val="00124F62"/>
    <w:rsid w:val="001323B2"/>
    <w:rsid w:val="001374ED"/>
    <w:rsid w:val="001401FE"/>
    <w:rsid w:val="001443DF"/>
    <w:rsid w:val="00151C64"/>
    <w:rsid w:val="001525CF"/>
    <w:rsid w:val="001609D8"/>
    <w:rsid w:val="001615F2"/>
    <w:rsid w:val="00161EAC"/>
    <w:rsid w:val="00164201"/>
    <w:rsid w:val="00171E7F"/>
    <w:rsid w:val="00177F88"/>
    <w:rsid w:val="0018682E"/>
    <w:rsid w:val="001900CF"/>
    <w:rsid w:val="00192E92"/>
    <w:rsid w:val="00195984"/>
    <w:rsid w:val="001A1534"/>
    <w:rsid w:val="001A1CEE"/>
    <w:rsid w:val="001A1F39"/>
    <w:rsid w:val="001B1CD5"/>
    <w:rsid w:val="001B3FC8"/>
    <w:rsid w:val="001B4D75"/>
    <w:rsid w:val="001C253F"/>
    <w:rsid w:val="001C35D7"/>
    <w:rsid w:val="001C6B59"/>
    <w:rsid w:val="001D02DA"/>
    <w:rsid w:val="001D0598"/>
    <w:rsid w:val="001D0E4F"/>
    <w:rsid w:val="001D3188"/>
    <w:rsid w:val="001D3C32"/>
    <w:rsid w:val="001E2BAE"/>
    <w:rsid w:val="001E45B3"/>
    <w:rsid w:val="001F06C2"/>
    <w:rsid w:val="001F3CD3"/>
    <w:rsid w:val="001F4461"/>
    <w:rsid w:val="001F4CEC"/>
    <w:rsid w:val="001F5368"/>
    <w:rsid w:val="001F735A"/>
    <w:rsid w:val="00201E3E"/>
    <w:rsid w:val="00203FA4"/>
    <w:rsid w:val="00205CCD"/>
    <w:rsid w:val="00212325"/>
    <w:rsid w:val="00214CC6"/>
    <w:rsid w:val="00221A54"/>
    <w:rsid w:val="00226287"/>
    <w:rsid w:val="00227009"/>
    <w:rsid w:val="002306A0"/>
    <w:rsid w:val="00232720"/>
    <w:rsid w:val="002329E4"/>
    <w:rsid w:val="00234310"/>
    <w:rsid w:val="00236D57"/>
    <w:rsid w:val="00245787"/>
    <w:rsid w:val="002464F5"/>
    <w:rsid w:val="00252AE9"/>
    <w:rsid w:val="00254F61"/>
    <w:rsid w:val="0025529D"/>
    <w:rsid w:val="00255BD4"/>
    <w:rsid w:val="00256D5B"/>
    <w:rsid w:val="00260A06"/>
    <w:rsid w:val="00261795"/>
    <w:rsid w:val="00261DA6"/>
    <w:rsid w:val="00272C4A"/>
    <w:rsid w:val="00275BBF"/>
    <w:rsid w:val="002772F7"/>
    <w:rsid w:val="002800AD"/>
    <w:rsid w:val="0028090D"/>
    <w:rsid w:val="002859C0"/>
    <w:rsid w:val="002866AA"/>
    <w:rsid w:val="00290C35"/>
    <w:rsid w:val="00292A5F"/>
    <w:rsid w:val="002A6231"/>
    <w:rsid w:val="002A7A53"/>
    <w:rsid w:val="002B1364"/>
    <w:rsid w:val="002B2156"/>
    <w:rsid w:val="002B3D4A"/>
    <w:rsid w:val="002B51F4"/>
    <w:rsid w:val="002B6860"/>
    <w:rsid w:val="002C2A88"/>
    <w:rsid w:val="002C4062"/>
    <w:rsid w:val="002C4321"/>
    <w:rsid w:val="002C63C5"/>
    <w:rsid w:val="002D54A1"/>
    <w:rsid w:val="002D7A8A"/>
    <w:rsid w:val="002E1AB6"/>
    <w:rsid w:val="002E2C28"/>
    <w:rsid w:val="002E4178"/>
    <w:rsid w:val="002E7288"/>
    <w:rsid w:val="002F601F"/>
    <w:rsid w:val="00304411"/>
    <w:rsid w:val="00312477"/>
    <w:rsid w:val="003128D0"/>
    <w:rsid w:val="003147AF"/>
    <w:rsid w:val="0031506F"/>
    <w:rsid w:val="00316B06"/>
    <w:rsid w:val="003175F3"/>
    <w:rsid w:val="00324A43"/>
    <w:rsid w:val="00325901"/>
    <w:rsid w:val="00330633"/>
    <w:rsid w:val="00335421"/>
    <w:rsid w:val="0033627D"/>
    <w:rsid w:val="00342284"/>
    <w:rsid w:val="00344B83"/>
    <w:rsid w:val="003502AD"/>
    <w:rsid w:val="00357F00"/>
    <w:rsid w:val="0036157B"/>
    <w:rsid w:val="00362D76"/>
    <w:rsid w:val="00364521"/>
    <w:rsid w:val="00373325"/>
    <w:rsid w:val="00374D72"/>
    <w:rsid w:val="00382493"/>
    <w:rsid w:val="00386377"/>
    <w:rsid w:val="003972BC"/>
    <w:rsid w:val="00397D02"/>
    <w:rsid w:val="003A069B"/>
    <w:rsid w:val="003A1864"/>
    <w:rsid w:val="003A676E"/>
    <w:rsid w:val="003A6A5B"/>
    <w:rsid w:val="003B3D61"/>
    <w:rsid w:val="003C022F"/>
    <w:rsid w:val="003C1E30"/>
    <w:rsid w:val="003C33E3"/>
    <w:rsid w:val="003C35B9"/>
    <w:rsid w:val="003C5A5F"/>
    <w:rsid w:val="003C6EB2"/>
    <w:rsid w:val="003D74D6"/>
    <w:rsid w:val="003E696F"/>
    <w:rsid w:val="003E7403"/>
    <w:rsid w:val="003F07FA"/>
    <w:rsid w:val="003F2C46"/>
    <w:rsid w:val="00407BA8"/>
    <w:rsid w:val="00414FB6"/>
    <w:rsid w:val="00420D6E"/>
    <w:rsid w:val="00422500"/>
    <w:rsid w:val="004252D7"/>
    <w:rsid w:val="00430AA6"/>
    <w:rsid w:val="00431825"/>
    <w:rsid w:val="004358C7"/>
    <w:rsid w:val="004430D6"/>
    <w:rsid w:val="004469A3"/>
    <w:rsid w:val="00452CEF"/>
    <w:rsid w:val="00453F27"/>
    <w:rsid w:val="00455528"/>
    <w:rsid w:val="0045711B"/>
    <w:rsid w:val="004618AE"/>
    <w:rsid w:val="00462868"/>
    <w:rsid w:val="00463C67"/>
    <w:rsid w:val="00463D89"/>
    <w:rsid w:val="00465CC0"/>
    <w:rsid w:val="00467612"/>
    <w:rsid w:val="0047335B"/>
    <w:rsid w:val="0048083E"/>
    <w:rsid w:val="00481C77"/>
    <w:rsid w:val="004839B6"/>
    <w:rsid w:val="00492807"/>
    <w:rsid w:val="00494FAC"/>
    <w:rsid w:val="004A6060"/>
    <w:rsid w:val="004A69C9"/>
    <w:rsid w:val="004B7D28"/>
    <w:rsid w:val="004C11DA"/>
    <w:rsid w:val="004C1E26"/>
    <w:rsid w:val="004C3333"/>
    <w:rsid w:val="004C3BF3"/>
    <w:rsid w:val="004D055C"/>
    <w:rsid w:val="004D1D9A"/>
    <w:rsid w:val="004D538E"/>
    <w:rsid w:val="004D7917"/>
    <w:rsid w:val="004E163F"/>
    <w:rsid w:val="004E3F45"/>
    <w:rsid w:val="004E4C14"/>
    <w:rsid w:val="00502D1C"/>
    <w:rsid w:val="00503148"/>
    <w:rsid w:val="0050639A"/>
    <w:rsid w:val="00512847"/>
    <w:rsid w:val="00512FBF"/>
    <w:rsid w:val="00520071"/>
    <w:rsid w:val="0052137E"/>
    <w:rsid w:val="00532100"/>
    <w:rsid w:val="00532335"/>
    <w:rsid w:val="005323B3"/>
    <w:rsid w:val="00534F49"/>
    <w:rsid w:val="00536191"/>
    <w:rsid w:val="005429DF"/>
    <w:rsid w:val="005438B0"/>
    <w:rsid w:val="00545468"/>
    <w:rsid w:val="005465C1"/>
    <w:rsid w:val="00550AA1"/>
    <w:rsid w:val="0055752D"/>
    <w:rsid w:val="00561688"/>
    <w:rsid w:val="00567082"/>
    <w:rsid w:val="00567412"/>
    <w:rsid w:val="00571480"/>
    <w:rsid w:val="00573AA0"/>
    <w:rsid w:val="00577902"/>
    <w:rsid w:val="00583D44"/>
    <w:rsid w:val="00584CCA"/>
    <w:rsid w:val="00584E46"/>
    <w:rsid w:val="00586B6B"/>
    <w:rsid w:val="00592C11"/>
    <w:rsid w:val="00593048"/>
    <w:rsid w:val="00593FE3"/>
    <w:rsid w:val="005A2F56"/>
    <w:rsid w:val="005A52C1"/>
    <w:rsid w:val="005A5F91"/>
    <w:rsid w:val="005A7302"/>
    <w:rsid w:val="005B0A68"/>
    <w:rsid w:val="005B1310"/>
    <w:rsid w:val="005B139D"/>
    <w:rsid w:val="005B4BB8"/>
    <w:rsid w:val="005B678A"/>
    <w:rsid w:val="005B70DC"/>
    <w:rsid w:val="005C3254"/>
    <w:rsid w:val="005C4D1C"/>
    <w:rsid w:val="005D3BDF"/>
    <w:rsid w:val="005D3E9E"/>
    <w:rsid w:val="005D512A"/>
    <w:rsid w:val="005E2A90"/>
    <w:rsid w:val="005E355C"/>
    <w:rsid w:val="005E5891"/>
    <w:rsid w:val="005F030D"/>
    <w:rsid w:val="005F0C7D"/>
    <w:rsid w:val="005F0D64"/>
    <w:rsid w:val="005F0DA4"/>
    <w:rsid w:val="005F34F6"/>
    <w:rsid w:val="005F57DB"/>
    <w:rsid w:val="005F6966"/>
    <w:rsid w:val="006001C5"/>
    <w:rsid w:val="0060147B"/>
    <w:rsid w:val="00604043"/>
    <w:rsid w:val="006056C5"/>
    <w:rsid w:val="0060609A"/>
    <w:rsid w:val="00610550"/>
    <w:rsid w:val="00615D44"/>
    <w:rsid w:val="00616118"/>
    <w:rsid w:val="00621885"/>
    <w:rsid w:val="00625465"/>
    <w:rsid w:val="00627234"/>
    <w:rsid w:val="006275E6"/>
    <w:rsid w:val="00644F3C"/>
    <w:rsid w:val="0064501F"/>
    <w:rsid w:val="006537C3"/>
    <w:rsid w:val="00653A4A"/>
    <w:rsid w:val="00654A4E"/>
    <w:rsid w:val="00655258"/>
    <w:rsid w:val="00657875"/>
    <w:rsid w:val="00657A07"/>
    <w:rsid w:val="00661EFA"/>
    <w:rsid w:val="00666C8E"/>
    <w:rsid w:val="0066736C"/>
    <w:rsid w:val="006739B4"/>
    <w:rsid w:val="00674A7E"/>
    <w:rsid w:val="00676944"/>
    <w:rsid w:val="00680A5F"/>
    <w:rsid w:val="006826A8"/>
    <w:rsid w:val="00684FD4"/>
    <w:rsid w:val="006858AE"/>
    <w:rsid w:val="00692159"/>
    <w:rsid w:val="0069390F"/>
    <w:rsid w:val="00694672"/>
    <w:rsid w:val="00694FE5"/>
    <w:rsid w:val="006961BA"/>
    <w:rsid w:val="006A5483"/>
    <w:rsid w:val="006A7497"/>
    <w:rsid w:val="006B3DA0"/>
    <w:rsid w:val="006B6E95"/>
    <w:rsid w:val="006C09D4"/>
    <w:rsid w:val="006C2705"/>
    <w:rsid w:val="006C3991"/>
    <w:rsid w:val="006C5EA4"/>
    <w:rsid w:val="006D2A9B"/>
    <w:rsid w:val="006D7EF3"/>
    <w:rsid w:val="006E0321"/>
    <w:rsid w:val="006E53B3"/>
    <w:rsid w:val="006E591A"/>
    <w:rsid w:val="006E62D4"/>
    <w:rsid w:val="006E7BE4"/>
    <w:rsid w:val="006F2258"/>
    <w:rsid w:val="006F2371"/>
    <w:rsid w:val="006F30EA"/>
    <w:rsid w:val="006F500C"/>
    <w:rsid w:val="00703ED1"/>
    <w:rsid w:val="00705B38"/>
    <w:rsid w:val="00713252"/>
    <w:rsid w:val="0071628D"/>
    <w:rsid w:val="00727760"/>
    <w:rsid w:val="00733413"/>
    <w:rsid w:val="00733823"/>
    <w:rsid w:val="007354F0"/>
    <w:rsid w:val="007359D0"/>
    <w:rsid w:val="00736586"/>
    <w:rsid w:val="00737161"/>
    <w:rsid w:val="00741E9B"/>
    <w:rsid w:val="007451FC"/>
    <w:rsid w:val="00747DBE"/>
    <w:rsid w:val="00760D78"/>
    <w:rsid w:val="00764806"/>
    <w:rsid w:val="00771C4A"/>
    <w:rsid w:val="007755E6"/>
    <w:rsid w:val="00776463"/>
    <w:rsid w:val="0078347D"/>
    <w:rsid w:val="00787FE6"/>
    <w:rsid w:val="007928D4"/>
    <w:rsid w:val="00794A14"/>
    <w:rsid w:val="0079669F"/>
    <w:rsid w:val="00797A74"/>
    <w:rsid w:val="007A17B0"/>
    <w:rsid w:val="007A24E3"/>
    <w:rsid w:val="007A473B"/>
    <w:rsid w:val="007A50FD"/>
    <w:rsid w:val="007A62BD"/>
    <w:rsid w:val="007A72CF"/>
    <w:rsid w:val="007B2BF2"/>
    <w:rsid w:val="007B5B88"/>
    <w:rsid w:val="007C0ACC"/>
    <w:rsid w:val="007C3D4A"/>
    <w:rsid w:val="007C5FA9"/>
    <w:rsid w:val="007D19A5"/>
    <w:rsid w:val="007D3866"/>
    <w:rsid w:val="007E02C4"/>
    <w:rsid w:val="007E3B9E"/>
    <w:rsid w:val="007E4CDD"/>
    <w:rsid w:val="007E56C0"/>
    <w:rsid w:val="007E7422"/>
    <w:rsid w:val="007E75C7"/>
    <w:rsid w:val="007E7C8F"/>
    <w:rsid w:val="007F02C9"/>
    <w:rsid w:val="007F0CE7"/>
    <w:rsid w:val="007F7B3F"/>
    <w:rsid w:val="00804837"/>
    <w:rsid w:val="00805907"/>
    <w:rsid w:val="00816C76"/>
    <w:rsid w:val="008179EB"/>
    <w:rsid w:val="008249F5"/>
    <w:rsid w:val="00825FA9"/>
    <w:rsid w:val="00826FFB"/>
    <w:rsid w:val="008270D9"/>
    <w:rsid w:val="008357C4"/>
    <w:rsid w:val="008401D7"/>
    <w:rsid w:val="00841626"/>
    <w:rsid w:val="00846975"/>
    <w:rsid w:val="00846FDE"/>
    <w:rsid w:val="00853B00"/>
    <w:rsid w:val="00856686"/>
    <w:rsid w:val="0086323F"/>
    <w:rsid w:val="00863310"/>
    <w:rsid w:val="008638BD"/>
    <w:rsid w:val="00865628"/>
    <w:rsid w:val="00867667"/>
    <w:rsid w:val="00873E8B"/>
    <w:rsid w:val="00875C6E"/>
    <w:rsid w:val="00876684"/>
    <w:rsid w:val="00880DAE"/>
    <w:rsid w:val="00881336"/>
    <w:rsid w:val="008856E7"/>
    <w:rsid w:val="00891F90"/>
    <w:rsid w:val="00892565"/>
    <w:rsid w:val="00892662"/>
    <w:rsid w:val="00897B23"/>
    <w:rsid w:val="008A0E71"/>
    <w:rsid w:val="008A1C03"/>
    <w:rsid w:val="008A4ABA"/>
    <w:rsid w:val="008A737A"/>
    <w:rsid w:val="008B4A40"/>
    <w:rsid w:val="008B4B43"/>
    <w:rsid w:val="008B4DCE"/>
    <w:rsid w:val="008B6377"/>
    <w:rsid w:val="008C032D"/>
    <w:rsid w:val="008C5E6E"/>
    <w:rsid w:val="008C7A46"/>
    <w:rsid w:val="008D153F"/>
    <w:rsid w:val="008D1899"/>
    <w:rsid w:val="008D2970"/>
    <w:rsid w:val="008D4350"/>
    <w:rsid w:val="008D521D"/>
    <w:rsid w:val="008E0997"/>
    <w:rsid w:val="008E603B"/>
    <w:rsid w:val="008E7434"/>
    <w:rsid w:val="008F2C2A"/>
    <w:rsid w:val="008F3BF0"/>
    <w:rsid w:val="008F41BD"/>
    <w:rsid w:val="008F424B"/>
    <w:rsid w:val="008F7404"/>
    <w:rsid w:val="008F76AC"/>
    <w:rsid w:val="009048E8"/>
    <w:rsid w:val="0090561E"/>
    <w:rsid w:val="00906C5B"/>
    <w:rsid w:val="0091080E"/>
    <w:rsid w:val="0091628A"/>
    <w:rsid w:val="00916593"/>
    <w:rsid w:val="009201AC"/>
    <w:rsid w:val="009217A5"/>
    <w:rsid w:val="00922963"/>
    <w:rsid w:val="00923021"/>
    <w:rsid w:val="00924999"/>
    <w:rsid w:val="009307CA"/>
    <w:rsid w:val="009318E6"/>
    <w:rsid w:val="00936EE1"/>
    <w:rsid w:val="0094037E"/>
    <w:rsid w:val="009406BD"/>
    <w:rsid w:val="00942992"/>
    <w:rsid w:val="009440E5"/>
    <w:rsid w:val="00950A68"/>
    <w:rsid w:val="00954430"/>
    <w:rsid w:val="009550CA"/>
    <w:rsid w:val="00957478"/>
    <w:rsid w:val="009576C0"/>
    <w:rsid w:val="00961697"/>
    <w:rsid w:val="009671BF"/>
    <w:rsid w:val="00970E64"/>
    <w:rsid w:val="0097433B"/>
    <w:rsid w:val="00976539"/>
    <w:rsid w:val="00986C11"/>
    <w:rsid w:val="00996068"/>
    <w:rsid w:val="0099653B"/>
    <w:rsid w:val="009A01C2"/>
    <w:rsid w:val="009A0F6C"/>
    <w:rsid w:val="009A37BC"/>
    <w:rsid w:val="009A5096"/>
    <w:rsid w:val="009A6D16"/>
    <w:rsid w:val="009A6F46"/>
    <w:rsid w:val="009A7175"/>
    <w:rsid w:val="009B0209"/>
    <w:rsid w:val="009B0388"/>
    <w:rsid w:val="009B4260"/>
    <w:rsid w:val="009C09B0"/>
    <w:rsid w:val="009C2667"/>
    <w:rsid w:val="009C4443"/>
    <w:rsid w:val="009C5A54"/>
    <w:rsid w:val="009D1B6E"/>
    <w:rsid w:val="009D2778"/>
    <w:rsid w:val="009D29D7"/>
    <w:rsid w:val="009D38CF"/>
    <w:rsid w:val="009D3F18"/>
    <w:rsid w:val="009D6CC6"/>
    <w:rsid w:val="009E13C0"/>
    <w:rsid w:val="009E1831"/>
    <w:rsid w:val="009E3C22"/>
    <w:rsid w:val="009E3E74"/>
    <w:rsid w:val="009E6D50"/>
    <w:rsid w:val="009F0AC0"/>
    <w:rsid w:val="009F0FBF"/>
    <w:rsid w:val="009F2430"/>
    <w:rsid w:val="009F2F17"/>
    <w:rsid w:val="009F4321"/>
    <w:rsid w:val="009F7969"/>
    <w:rsid w:val="00A023C4"/>
    <w:rsid w:val="00A03706"/>
    <w:rsid w:val="00A078C6"/>
    <w:rsid w:val="00A12DA5"/>
    <w:rsid w:val="00A13AF4"/>
    <w:rsid w:val="00A16812"/>
    <w:rsid w:val="00A200E0"/>
    <w:rsid w:val="00A44343"/>
    <w:rsid w:val="00A46B73"/>
    <w:rsid w:val="00A46F21"/>
    <w:rsid w:val="00A51619"/>
    <w:rsid w:val="00A5184B"/>
    <w:rsid w:val="00A628D2"/>
    <w:rsid w:val="00A62A61"/>
    <w:rsid w:val="00A65C7E"/>
    <w:rsid w:val="00A67330"/>
    <w:rsid w:val="00A738B5"/>
    <w:rsid w:val="00A759ED"/>
    <w:rsid w:val="00A7753C"/>
    <w:rsid w:val="00A7789B"/>
    <w:rsid w:val="00A81A96"/>
    <w:rsid w:val="00A82104"/>
    <w:rsid w:val="00A850D2"/>
    <w:rsid w:val="00A95EA3"/>
    <w:rsid w:val="00AA54A3"/>
    <w:rsid w:val="00AB6DE6"/>
    <w:rsid w:val="00AC085D"/>
    <w:rsid w:val="00AC14EA"/>
    <w:rsid w:val="00AC4B91"/>
    <w:rsid w:val="00AD203B"/>
    <w:rsid w:val="00AE1BE3"/>
    <w:rsid w:val="00AE589F"/>
    <w:rsid w:val="00AE6BF9"/>
    <w:rsid w:val="00AF7562"/>
    <w:rsid w:val="00B00B56"/>
    <w:rsid w:val="00B0244A"/>
    <w:rsid w:val="00B04E75"/>
    <w:rsid w:val="00B0673D"/>
    <w:rsid w:val="00B072E8"/>
    <w:rsid w:val="00B0776D"/>
    <w:rsid w:val="00B102CF"/>
    <w:rsid w:val="00B10599"/>
    <w:rsid w:val="00B130D1"/>
    <w:rsid w:val="00B14D6B"/>
    <w:rsid w:val="00B16EA3"/>
    <w:rsid w:val="00B21D4E"/>
    <w:rsid w:val="00B2793C"/>
    <w:rsid w:val="00B40119"/>
    <w:rsid w:val="00B40F99"/>
    <w:rsid w:val="00B41BC7"/>
    <w:rsid w:val="00B42AEF"/>
    <w:rsid w:val="00B51F8F"/>
    <w:rsid w:val="00B560D7"/>
    <w:rsid w:val="00B56619"/>
    <w:rsid w:val="00B56E4C"/>
    <w:rsid w:val="00B57A30"/>
    <w:rsid w:val="00B619DC"/>
    <w:rsid w:val="00B66DA0"/>
    <w:rsid w:val="00B71CE6"/>
    <w:rsid w:val="00B76516"/>
    <w:rsid w:val="00B77DBD"/>
    <w:rsid w:val="00B823B2"/>
    <w:rsid w:val="00B86104"/>
    <w:rsid w:val="00B97C26"/>
    <w:rsid w:val="00B97D3A"/>
    <w:rsid w:val="00BA49C8"/>
    <w:rsid w:val="00BA586B"/>
    <w:rsid w:val="00BB0ED9"/>
    <w:rsid w:val="00BC1993"/>
    <w:rsid w:val="00BC2F08"/>
    <w:rsid w:val="00BC38D7"/>
    <w:rsid w:val="00BC4B14"/>
    <w:rsid w:val="00BD4BDE"/>
    <w:rsid w:val="00BF1ABE"/>
    <w:rsid w:val="00C0254D"/>
    <w:rsid w:val="00C079A6"/>
    <w:rsid w:val="00C10BF7"/>
    <w:rsid w:val="00C11A31"/>
    <w:rsid w:val="00C11E66"/>
    <w:rsid w:val="00C12211"/>
    <w:rsid w:val="00C2224C"/>
    <w:rsid w:val="00C25A1D"/>
    <w:rsid w:val="00C274EE"/>
    <w:rsid w:val="00C33262"/>
    <w:rsid w:val="00C34F05"/>
    <w:rsid w:val="00C375B9"/>
    <w:rsid w:val="00C4097F"/>
    <w:rsid w:val="00C43721"/>
    <w:rsid w:val="00C44501"/>
    <w:rsid w:val="00C51742"/>
    <w:rsid w:val="00C53F08"/>
    <w:rsid w:val="00C5624E"/>
    <w:rsid w:val="00C564E1"/>
    <w:rsid w:val="00C638AC"/>
    <w:rsid w:val="00C64198"/>
    <w:rsid w:val="00C6437D"/>
    <w:rsid w:val="00C715E3"/>
    <w:rsid w:val="00C82741"/>
    <w:rsid w:val="00C87FBA"/>
    <w:rsid w:val="00C93158"/>
    <w:rsid w:val="00C94E1E"/>
    <w:rsid w:val="00C97965"/>
    <w:rsid w:val="00CA25EE"/>
    <w:rsid w:val="00CA6975"/>
    <w:rsid w:val="00CB21A8"/>
    <w:rsid w:val="00CB2244"/>
    <w:rsid w:val="00CB2AA4"/>
    <w:rsid w:val="00CB39D0"/>
    <w:rsid w:val="00CB56F8"/>
    <w:rsid w:val="00CD1991"/>
    <w:rsid w:val="00CD3107"/>
    <w:rsid w:val="00CE3BEC"/>
    <w:rsid w:val="00CE4804"/>
    <w:rsid w:val="00CE7B55"/>
    <w:rsid w:val="00CF0D17"/>
    <w:rsid w:val="00CF2D23"/>
    <w:rsid w:val="00CF7464"/>
    <w:rsid w:val="00D0595C"/>
    <w:rsid w:val="00D100A3"/>
    <w:rsid w:val="00D1217C"/>
    <w:rsid w:val="00D1353B"/>
    <w:rsid w:val="00D16D13"/>
    <w:rsid w:val="00D17058"/>
    <w:rsid w:val="00D20BD5"/>
    <w:rsid w:val="00D22CBD"/>
    <w:rsid w:val="00D24309"/>
    <w:rsid w:val="00D2576D"/>
    <w:rsid w:val="00D261FF"/>
    <w:rsid w:val="00D3114F"/>
    <w:rsid w:val="00D3149E"/>
    <w:rsid w:val="00D33DC5"/>
    <w:rsid w:val="00D35969"/>
    <w:rsid w:val="00D35D5A"/>
    <w:rsid w:val="00D36A0B"/>
    <w:rsid w:val="00D40FB0"/>
    <w:rsid w:val="00D424BD"/>
    <w:rsid w:val="00D44571"/>
    <w:rsid w:val="00D47DC4"/>
    <w:rsid w:val="00D50FB8"/>
    <w:rsid w:val="00D53409"/>
    <w:rsid w:val="00D535FA"/>
    <w:rsid w:val="00D54167"/>
    <w:rsid w:val="00D6131F"/>
    <w:rsid w:val="00D614DB"/>
    <w:rsid w:val="00D6380B"/>
    <w:rsid w:val="00D65213"/>
    <w:rsid w:val="00D71744"/>
    <w:rsid w:val="00D732E5"/>
    <w:rsid w:val="00D81178"/>
    <w:rsid w:val="00D81C81"/>
    <w:rsid w:val="00D82672"/>
    <w:rsid w:val="00D865A7"/>
    <w:rsid w:val="00D92EE1"/>
    <w:rsid w:val="00D94B51"/>
    <w:rsid w:val="00D978B0"/>
    <w:rsid w:val="00DA15BD"/>
    <w:rsid w:val="00DA1AED"/>
    <w:rsid w:val="00DA4031"/>
    <w:rsid w:val="00DA735F"/>
    <w:rsid w:val="00DC05DD"/>
    <w:rsid w:val="00DC476A"/>
    <w:rsid w:val="00DC4EE0"/>
    <w:rsid w:val="00DC5C8F"/>
    <w:rsid w:val="00DC712E"/>
    <w:rsid w:val="00DC7E6A"/>
    <w:rsid w:val="00DD2C12"/>
    <w:rsid w:val="00DD4DA7"/>
    <w:rsid w:val="00DE09BD"/>
    <w:rsid w:val="00DE6AB9"/>
    <w:rsid w:val="00DF746A"/>
    <w:rsid w:val="00DF7617"/>
    <w:rsid w:val="00DF7BFA"/>
    <w:rsid w:val="00E15D6A"/>
    <w:rsid w:val="00E17F03"/>
    <w:rsid w:val="00E22FFD"/>
    <w:rsid w:val="00E238E5"/>
    <w:rsid w:val="00E31F34"/>
    <w:rsid w:val="00E341E5"/>
    <w:rsid w:val="00E433EA"/>
    <w:rsid w:val="00E45EA7"/>
    <w:rsid w:val="00E466F7"/>
    <w:rsid w:val="00E47D08"/>
    <w:rsid w:val="00E55AE4"/>
    <w:rsid w:val="00E6065E"/>
    <w:rsid w:val="00E62059"/>
    <w:rsid w:val="00E6577D"/>
    <w:rsid w:val="00E6593F"/>
    <w:rsid w:val="00E7658B"/>
    <w:rsid w:val="00E847F8"/>
    <w:rsid w:val="00E85801"/>
    <w:rsid w:val="00E916F9"/>
    <w:rsid w:val="00E92D5E"/>
    <w:rsid w:val="00EA50F3"/>
    <w:rsid w:val="00EB17A7"/>
    <w:rsid w:val="00EB1856"/>
    <w:rsid w:val="00EB4CFD"/>
    <w:rsid w:val="00EC0A4F"/>
    <w:rsid w:val="00EC32B5"/>
    <w:rsid w:val="00EC6373"/>
    <w:rsid w:val="00EC6868"/>
    <w:rsid w:val="00ED21B6"/>
    <w:rsid w:val="00ED4D22"/>
    <w:rsid w:val="00EE63B9"/>
    <w:rsid w:val="00EE763C"/>
    <w:rsid w:val="00EF0D84"/>
    <w:rsid w:val="00EF2162"/>
    <w:rsid w:val="00EF2B4B"/>
    <w:rsid w:val="00EF369F"/>
    <w:rsid w:val="00EF498E"/>
    <w:rsid w:val="00EF68F0"/>
    <w:rsid w:val="00F02C52"/>
    <w:rsid w:val="00F0354C"/>
    <w:rsid w:val="00F050A0"/>
    <w:rsid w:val="00F10311"/>
    <w:rsid w:val="00F106DB"/>
    <w:rsid w:val="00F13C5F"/>
    <w:rsid w:val="00F16F48"/>
    <w:rsid w:val="00F17FC4"/>
    <w:rsid w:val="00F20C3F"/>
    <w:rsid w:val="00F22C77"/>
    <w:rsid w:val="00F24234"/>
    <w:rsid w:val="00F309F2"/>
    <w:rsid w:val="00F31276"/>
    <w:rsid w:val="00F31CD7"/>
    <w:rsid w:val="00F3576E"/>
    <w:rsid w:val="00F364BD"/>
    <w:rsid w:val="00F3677F"/>
    <w:rsid w:val="00F36EF5"/>
    <w:rsid w:val="00F40020"/>
    <w:rsid w:val="00F408B4"/>
    <w:rsid w:val="00F47116"/>
    <w:rsid w:val="00F47BCF"/>
    <w:rsid w:val="00F50E92"/>
    <w:rsid w:val="00F55A5A"/>
    <w:rsid w:val="00F64714"/>
    <w:rsid w:val="00F66BC9"/>
    <w:rsid w:val="00F70124"/>
    <w:rsid w:val="00F703AE"/>
    <w:rsid w:val="00F707F3"/>
    <w:rsid w:val="00F77BDE"/>
    <w:rsid w:val="00F803F0"/>
    <w:rsid w:val="00F803F4"/>
    <w:rsid w:val="00F869A9"/>
    <w:rsid w:val="00F877BF"/>
    <w:rsid w:val="00F87D95"/>
    <w:rsid w:val="00F90786"/>
    <w:rsid w:val="00F93078"/>
    <w:rsid w:val="00F9431C"/>
    <w:rsid w:val="00F9513E"/>
    <w:rsid w:val="00F95B85"/>
    <w:rsid w:val="00FA2B7D"/>
    <w:rsid w:val="00FA3323"/>
    <w:rsid w:val="00FA5FD0"/>
    <w:rsid w:val="00FB20C7"/>
    <w:rsid w:val="00FB7EB5"/>
    <w:rsid w:val="00FC027B"/>
    <w:rsid w:val="00FC1CF7"/>
    <w:rsid w:val="00FC5FE5"/>
    <w:rsid w:val="00FC6F4B"/>
    <w:rsid w:val="00FF17FF"/>
    <w:rsid w:val="00FF5DE8"/>
    <w:rsid w:val="00FF731E"/>
    <w:rsid w:val="00FF7744"/>
    <w:rsid w:val="00FF778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A4A5A"/>
  <w15:docId w15:val="{B091174A-42EC-4D4D-B720-3114AD8D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102CF"/>
    <w:pPr>
      <w:spacing w:after="0" w:line="240" w:lineRule="auto"/>
    </w:pPr>
  </w:style>
  <w:style w:type="paragraph" w:styleId="berschrift1">
    <w:name w:val="heading 1"/>
    <w:basedOn w:val="Standard"/>
    <w:next w:val="Standard"/>
    <w:link w:val="berschrift1Zchn"/>
    <w:uiPriority w:val="9"/>
    <w:qFormat/>
    <w:rsid w:val="006F2258"/>
    <w:pPr>
      <w:keepNext/>
      <w:keepLines/>
      <w:numPr>
        <w:numId w:val="1"/>
      </w:numPr>
      <w:spacing w:before="480"/>
      <w:ind w:left="1021" w:hanging="1021"/>
      <w:outlineLvl w:val="0"/>
    </w:pPr>
    <w:rPr>
      <w:rFonts w:eastAsiaTheme="majorEastAsia" w:cstheme="majorBidi"/>
      <w:b/>
      <w:bCs/>
      <w:sz w:val="32"/>
      <w:szCs w:val="28"/>
    </w:rPr>
  </w:style>
  <w:style w:type="paragraph" w:styleId="berschrift2">
    <w:name w:val="heading 2"/>
    <w:basedOn w:val="Standard"/>
    <w:next w:val="Standard"/>
    <w:link w:val="berschrift2Zchn"/>
    <w:uiPriority w:val="9"/>
    <w:unhideWhenUsed/>
    <w:qFormat/>
    <w:rsid w:val="006F2258"/>
    <w:pPr>
      <w:keepNext/>
      <w:keepLines/>
      <w:numPr>
        <w:ilvl w:val="1"/>
        <w:numId w:val="1"/>
      </w:numPr>
      <w:spacing w:before="240"/>
      <w:ind w:left="1021" w:hanging="1021"/>
      <w:outlineLvl w:val="1"/>
    </w:pPr>
    <w:rPr>
      <w:rFonts w:eastAsiaTheme="majorEastAsia" w:cstheme="majorBidi"/>
      <w:b/>
      <w:bCs/>
      <w:sz w:val="28"/>
      <w:szCs w:val="26"/>
    </w:rPr>
  </w:style>
  <w:style w:type="paragraph" w:styleId="berschrift3">
    <w:name w:val="heading 3"/>
    <w:basedOn w:val="Standard"/>
    <w:next w:val="Standard"/>
    <w:link w:val="berschrift3Zchn"/>
    <w:uiPriority w:val="9"/>
    <w:unhideWhenUsed/>
    <w:qFormat/>
    <w:rsid w:val="006F2258"/>
    <w:pPr>
      <w:keepNext/>
      <w:keepLines/>
      <w:numPr>
        <w:ilvl w:val="2"/>
        <w:numId w:val="1"/>
      </w:numPr>
      <w:spacing w:before="240"/>
      <w:ind w:left="1021" w:hanging="1021"/>
      <w:outlineLvl w:val="2"/>
    </w:pPr>
    <w:rPr>
      <w:rFonts w:eastAsiaTheme="majorEastAsia" w:cstheme="majorBidi"/>
      <w:b/>
      <w:bCs/>
      <w:sz w:val="24"/>
    </w:rPr>
  </w:style>
  <w:style w:type="paragraph" w:styleId="berschrift4">
    <w:name w:val="heading 4"/>
    <w:basedOn w:val="Standard"/>
    <w:next w:val="Standard"/>
    <w:link w:val="berschrift4Zchn"/>
    <w:uiPriority w:val="9"/>
    <w:unhideWhenUsed/>
    <w:qFormat/>
    <w:rsid w:val="006F2258"/>
    <w:pPr>
      <w:keepNext/>
      <w:keepLines/>
      <w:numPr>
        <w:ilvl w:val="3"/>
        <w:numId w:val="1"/>
      </w:numPr>
      <w:spacing w:before="240"/>
      <w:ind w:left="1021" w:hanging="1021"/>
      <w:outlineLvl w:val="3"/>
    </w:pPr>
    <w:rPr>
      <w:rFonts w:eastAsiaTheme="majorEastAsia" w:cstheme="majorBidi"/>
      <w:b/>
      <w:bCs/>
      <w:iCs/>
    </w:rPr>
  </w:style>
  <w:style w:type="paragraph" w:styleId="berschrift5">
    <w:name w:val="heading 5"/>
    <w:basedOn w:val="Standard"/>
    <w:next w:val="Standard"/>
    <w:link w:val="berschrift5Zchn"/>
    <w:uiPriority w:val="9"/>
    <w:unhideWhenUsed/>
    <w:qFormat/>
    <w:rsid w:val="006F2258"/>
    <w:pPr>
      <w:keepNext/>
      <w:keepLines/>
      <w:numPr>
        <w:ilvl w:val="4"/>
        <w:numId w:val="1"/>
      </w:numPr>
      <w:spacing w:before="240"/>
      <w:ind w:left="1021" w:hanging="1021"/>
      <w:outlineLvl w:val="4"/>
    </w:pPr>
    <w:rPr>
      <w:rFonts w:eastAsiaTheme="majorEastAsia" w:cstheme="majorBidi"/>
      <w:b/>
    </w:rPr>
  </w:style>
  <w:style w:type="paragraph" w:styleId="berschrift6">
    <w:name w:val="heading 6"/>
    <w:basedOn w:val="Standard"/>
    <w:next w:val="Standard"/>
    <w:link w:val="berschrift6Zchn"/>
    <w:uiPriority w:val="9"/>
    <w:semiHidden/>
    <w:unhideWhenUsed/>
    <w:rsid w:val="003C1E30"/>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3C1E3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3C1E30"/>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3C1E30"/>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F2258"/>
    <w:rPr>
      <w:rFonts w:eastAsiaTheme="majorEastAsia" w:cstheme="majorBidi"/>
      <w:b/>
      <w:bCs/>
      <w:sz w:val="32"/>
      <w:szCs w:val="28"/>
    </w:rPr>
  </w:style>
  <w:style w:type="character" w:customStyle="1" w:styleId="berschrift2Zchn">
    <w:name w:val="Überschrift 2 Zchn"/>
    <w:basedOn w:val="Absatz-Standardschriftart"/>
    <w:link w:val="berschrift2"/>
    <w:uiPriority w:val="9"/>
    <w:rsid w:val="006F2258"/>
    <w:rPr>
      <w:rFonts w:eastAsiaTheme="majorEastAsia" w:cstheme="majorBidi"/>
      <w:b/>
      <w:bCs/>
      <w:sz w:val="28"/>
      <w:szCs w:val="26"/>
    </w:rPr>
  </w:style>
  <w:style w:type="character" w:customStyle="1" w:styleId="berschrift3Zchn">
    <w:name w:val="Überschrift 3 Zchn"/>
    <w:basedOn w:val="Absatz-Standardschriftart"/>
    <w:link w:val="berschrift3"/>
    <w:uiPriority w:val="9"/>
    <w:rsid w:val="006F2258"/>
    <w:rPr>
      <w:rFonts w:eastAsiaTheme="majorEastAsia" w:cstheme="majorBidi"/>
      <w:b/>
      <w:bCs/>
      <w:sz w:val="24"/>
    </w:rPr>
  </w:style>
  <w:style w:type="character" w:customStyle="1" w:styleId="berschrift4Zchn">
    <w:name w:val="Überschrift 4 Zchn"/>
    <w:basedOn w:val="Absatz-Standardschriftart"/>
    <w:link w:val="berschrift4"/>
    <w:uiPriority w:val="9"/>
    <w:rsid w:val="006F2258"/>
    <w:rPr>
      <w:rFonts w:eastAsiaTheme="majorEastAsia" w:cstheme="majorBidi"/>
      <w:b/>
      <w:bCs/>
      <w:iCs/>
    </w:rPr>
  </w:style>
  <w:style w:type="character" w:customStyle="1" w:styleId="berschrift5Zchn">
    <w:name w:val="Überschrift 5 Zchn"/>
    <w:basedOn w:val="Absatz-Standardschriftart"/>
    <w:link w:val="berschrift5"/>
    <w:uiPriority w:val="9"/>
    <w:rsid w:val="006F2258"/>
    <w:rPr>
      <w:rFonts w:eastAsiaTheme="majorEastAsia" w:cstheme="majorBidi"/>
      <w:b/>
    </w:rPr>
  </w:style>
  <w:style w:type="character" w:customStyle="1" w:styleId="berschrift6Zchn">
    <w:name w:val="Überschrift 6 Zchn"/>
    <w:basedOn w:val="Absatz-Standardschriftart"/>
    <w:link w:val="berschrift6"/>
    <w:uiPriority w:val="9"/>
    <w:semiHidden/>
    <w:rsid w:val="00534F49"/>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534F49"/>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534F49"/>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534F49"/>
    <w:rPr>
      <w:rFonts w:asciiTheme="majorHAnsi" w:eastAsiaTheme="majorEastAsia" w:hAnsiTheme="majorHAnsi" w:cstheme="majorBidi"/>
      <w:i/>
      <w:iCs/>
      <w:color w:val="404040" w:themeColor="text1" w:themeTint="BF"/>
      <w:sz w:val="20"/>
      <w:szCs w:val="20"/>
    </w:rPr>
  </w:style>
  <w:style w:type="paragraph" w:styleId="Verzeichnis1">
    <w:name w:val="toc 1"/>
    <w:basedOn w:val="Standard"/>
    <w:next w:val="Standard"/>
    <w:autoRedefine/>
    <w:uiPriority w:val="39"/>
    <w:unhideWhenUsed/>
    <w:rsid w:val="00B16EA3"/>
    <w:pPr>
      <w:tabs>
        <w:tab w:val="right" w:leader="dot" w:pos="9469"/>
      </w:tabs>
      <w:spacing w:after="120"/>
      <w:ind w:left="1021" w:hanging="1021"/>
      <w:outlineLvl w:val="0"/>
    </w:pPr>
    <w:rPr>
      <w:b/>
    </w:rPr>
  </w:style>
  <w:style w:type="paragraph" w:styleId="Verzeichnis2">
    <w:name w:val="toc 2"/>
    <w:basedOn w:val="Standard"/>
    <w:next w:val="Standard"/>
    <w:autoRedefine/>
    <w:uiPriority w:val="39"/>
    <w:unhideWhenUsed/>
    <w:rsid w:val="00B16EA3"/>
    <w:pPr>
      <w:tabs>
        <w:tab w:val="right" w:leader="dot" w:pos="9469"/>
      </w:tabs>
      <w:ind w:left="1021" w:hanging="1021"/>
      <w:outlineLvl w:val="1"/>
    </w:pPr>
  </w:style>
  <w:style w:type="paragraph" w:styleId="Verzeichnis3">
    <w:name w:val="toc 3"/>
    <w:basedOn w:val="Standard"/>
    <w:next w:val="Standard"/>
    <w:autoRedefine/>
    <w:uiPriority w:val="39"/>
    <w:unhideWhenUsed/>
    <w:rsid w:val="00B16EA3"/>
    <w:pPr>
      <w:tabs>
        <w:tab w:val="right" w:leader="dot" w:pos="9469"/>
      </w:tabs>
      <w:ind w:left="1021" w:hanging="1021"/>
      <w:outlineLvl w:val="2"/>
    </w:pPr>
  </w:style>
  <w:style w:type="paragraph" w:styleId="Verzeichnis4">
    <w:name w:val="toc 4"/>
    <w:basedOn w:val="Standard"/>
    <w:next w:val="Standard"/>
    <w:autoRedefine/>
    <w:uiPriority w:val="39"/>
    <w:unhideWhenUsed/>
    <w:rsid w:val="00B16EA3"/>
    <w:pPr>
      <w:tabs>
        <w:tab w:val="right" w:leader="dot" w:pos="9469"/>
      </w:tabs>
      <w:ind w:left="1021" w:hanging="1021"/>
      <w:outlineLvl w:val="3"/>
    </w:pPr>
  </w:style>
  <w:style w:type="paragraph" w:styleId="Verzeichnis5">
    <w:name w:val="toc 5"/>
    <w:basedOn w:val="Standard"/>
    <w:next w:val="Standard"/>
    <w:autoRedefine/>
    <w:uiPriority w:val="39"/>
    <w:unhideWhenUsed/>
    <w:rsid w:val="00B16EA3"/>
    <w:pPr>
      <w:tabs>
        <w:tab w:val="right" w:leader="dot" w:pos="9469"/>
      </w:tabs>
      <w:ind w:left="1021" w:hanging="1021"/>
      <w:outlineLvl w:val="4"/>
    </w:pPr>
  </w:style>
  <w:style w:type="paragraph" w:styleId="Kopfzeile">
    <w:name w:val="header"/>
    <w:basedOn w:val="Standard"/>
    <w:link w:val="KopfzeileZchn"/>
    <w:uiPriority w:val="99"/>
    <w:unhideWhenUsed/>
    <w:rsid w:val="00FF778F"/>
    <w:pPr>
      <w:tabs>
        <w:tab w:val="center" w:pos="4706"/>
        <w:tab w:val="right" w:pos="9469"/>
      </w:tabs>
    </w:pPr>
    <w:rPr>
      <w:sz w:val="18"/>
    </w:rPr>
  </w:style>
  <w:style w:type="character" w:customStyle="1" w:styleId="KopfzeileZchn">
    <w:name w:val="Kopfzeile Zchn"/>
    <w:basedOn w:val="Absatz-Standardschriftart"/>
    <w:link w:val="Kopfzeile"/>
    <w:uiPriority w:val="99"/>
    <w:rsid w:val="00FF778F"/>
    <w:rPr>
      <w:sz w:val="18"/>
    </w:rPr>
  </w:style>
  <w:style w:type="paragraph" w:styleId="Fuzeile">
    <w:name w:val="footer"/>
    <w:basedOn w:val="Standard"/>
    <w:link w:val="FuzeileZchn"/>
    <w:uiPriority w:val="99"/>
    <w:unhideWhenUsed/>
    <w:rsid w:val="00E17F03"/>
    <w:pPr>
      <w:tabs>
        <w:tab w:val="center" w:pos="4706"/>
        <w:tab w:val="right" w:pos="9469"/>
      </w:tabs>
    </w:pPr>
    <w:rPr>
      <w:sz w:val="18"/>
    </w:rPr>
  </w:style>
  <w:style w:type="character" w:customStyle="1" w:styleId="FuzeileZchn">
    <w:name w:val="Fußzeile Zchn"/>
    <w:basedOn w:val="Absatz-Standardschriftart"/>
    <w:link w:val="Fuzeile"/>
    <w:uiPriority w:val="99"/>
    <w:rsid w:val="00E17F03"/>
    <w:rPr>
      <w:sz w:val="18"/>
    </w:rPr>
  </w:style>
  <w:style w:type="paragraph" w:styleId="Aufzhlungszeichen">
    <w:name w:val="List Bullet"/>
    <w:basedOn w:val="Standard"/>
    <w:uiPriority w:val="99"/>
    <w:semiHidden/>
    <w:unhideWhenUsed/>
    <w:rsid w:val="00FF5DE8"/>
    <w:pPr>
      <w:numPr>
        <w:numId w:val="2"/>
      </w:numPr>
      <w:contextualSpacing/>
    </w:pPr>
  </w:style>
  <w:style w:type="paragraph" w:styleId="Inhaltsverzeichnisberschrift">
    <w:name w:val="TOC Heading"/>
    <w:basedOn w:val="berschrift1"/>
    <w:next w:val="Standard"/>
    <w:uiPriority w:val="39"/>
    <w:semiHidden/>
    <w:unhideWhenUsed/>
    <w:qFormat/>
    <w:rsid w:val="00B102CF"/>
    <w:pPr>
      <w:numPr>
        <w:numId w:val="0"/>
      </w:numPr>
      <w:spacing w:line="276" w:lineRule="auto"/>
      <w:outlineLvl w:val="9"/>
    </w:pPr>
    <w:rPr>
      <w:rFonts w:asciiTheme="majorHAnsi" w:hAnsiTheme="majorHAnsi"/>
      <w:color w:val="365F91" w:themeColor="accent1" w:themeShade="BF"/>
      <w:sz w:val="28"/>
      <w:lang w:val="de-DE"/>
    </w:rPr>
  </w:style>
  <w:style w:type="character" w:styleId="Hyperlink">
    <w:name w:val="Hyperlink"/>
    <w:basedOn w:val="Absatz-Standardschriftart"/>
    <w:uiPriority w:val="99"/>
    <w:unhideWhenUsed/>
    <w:rsid w:val="00B102CF"/>
    <w:rPr>
      <w:color w:val="0000FF" w:themeColor="hyperlink"/>
      <w:u w:val="single"/>
    </w:rPr>
  </w:style>
  <w:style w:type="paragraph" w:styleId="Sprechblasentext">
    <w:name w:val="Balloon Text"/>
    <w:basedOn w:val="Standard"/>
    <w:link w:val="SprechblasentextZchn"/>
    <w:uiPriority w:val="99"/>
    <w:semiHidden/>
    <w:unhideWhenUsed/>
    <w:rsid w:val="00B102C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102CF"/>
    <w:rPr>
      <w:rFonts w:ascii="Tahoma" w:hAnsi="Tahoma" w:cs="Tahoma"/>
      <w:sz w:val="16"/>
      <w:szCs w:val="16"/>
    </w:rPr>
  </w:style>
  <w:style w:type="paragraph" w:styleId="Listenabsatz">
    <w:name w:val="List Paragraph"/>
    <w:basedOn w:val="Standard"/>
    <w:uiPriority w:val="34"/>
    <w:qFormat/>
    <w:rsid w:val="0007544E"/>
    <w:pPr>
      <w:ind w:left="720"/>
      <w:contextualSpacing/>
    </w:pPr>
  </w:style>
  <w:style w:type="character" w:customStyle="1" w:styleId="hps">
    <w:name w:val="hps"/>
    <w:basedOn w:val="Absatz-Standardschriftart"/>
    <w:rsid w:val="005F57DB"/>
  </w:style>
  <w:style w:type="character" w:customStyle="1" w:styleId="atn">
    <w:name w:val="atn"/>
    <w:basedOn w:val="Absatz-Standardschriftart"/>
    <w:rsid w:val="005F57DB"/>
  </w:style>
  <w:style w:type="character" w:styleId="Fett">
    <w:name w:val="Strong"/>
    <w:basedOn w:val="Absatz-Standardschriftart"/>
    <w:uiPriority w:val="22"/>
    <w:qFormat/>
    <w:rsid w:val="00021EA8"/>
    <w:rPr>
      <w:b/>
      <w:bCs/>
    </w:rPr>
  </w:style>
  <w:style w:type="character" w:styleId="NichtaufgelsteErwhnung">
    <w:name w:val="Unresolved Mention"/>
    <w:basedOn w:val="Absatz-Standardschriftart"/>
    <w:uiPriority w:val="99"/>
    <w:semiHidden/>
    <w:unhideWhenUsed/>
    <w:rsid w:val="00467612"/>
    <w:rPr>
      <w:color w:val="808080"/>
      <w:shd w:val="clear" w:color="auto" w:fill="E6E6E6"/>
    </w:rPr>
  </w:style>
  <w:style w:type="table" w:styleId="Tabellenraster">
    <w:name w:val="Table Grid"/>
    <w:basedOn w:val="NormaleTabelle"/>
    <w:uiPriority w:val="59"/>
    <w:rsid w:val="00151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7535">
      <w:bodyDiv w:val="1"/>
      <w:marLeft w:val="0"/>
      <w:marRight w:val="0"/>
      <w:marTop w:val="0"/>
      <w:marBottom w:val="0"/>
      <w:divBdr>
        <w:top w:val="none" w:sz="0" w:space="0" w:color="auto"/>
        <w:left w:val="none" w:sz="0" w:space="0" w:color="auto"/>
        <w:bottom w:val="none" w:sz="0" w:space="0" w:color="auto"/>
        <w:right w:val="none" w:sz="0" w:space="0" w:color="auto"/>
      </w:divBdr>
    </w:div>
    <w:div w:id="215969948">
      <w:bodyDiv w:val="1"/>
      <w:marLeft w:val="0"/>
      <w:marRight w:val="0"/>
      <w:marTop w:val="0"/>
      <w:marBottom w:val="0"/>
      <w:divBdr>
        <w:top w:val="none" w:sz="0" w:space="0" w:color="auto"/>
        <w:left w:val="none" w:sz="0" w:space="0" w:color="auto"/>
        <w:bottom w:val="none" w:sz="0" w:space="0" w:color="auto"/>
        <w:right w:val="none" w:sz="0" w:space="0" w:color="auto"/>
      </w:divBdr>
    </w:div>
    <w:div w:id="246502312">
      <w:bodyDiv w:val="1"/>
      <w:marLeft w:val="0"/>
      <w:marRight w:val="0"/>
      <w:marTop w:val="0"/>
      <w:marBottom w:val="0"/>
      <w:divBdr>
        <w:top w:val="none" w:sz="0" w:space="0" w:color="auto"/>
        <w:left w:val="none" w:sz="0" w:space="0" w:color="auto"/>
        <w:bottom w:val="none" w:sz="0" w:space="0" w:color="auto"/>
        <w:right w:val="none" w:sz="0" w:space="0" w:color="auto"/>
      </w:divBdr>
    </w:div>
    <w:div w:id="448359231">
      <w:bodyDiv w:val="1"/>
      <w:marLeft w:val="0"/>
      <w:marRight w:val="0"/>
      <w:marTop w:val="0"/>
      <w:marBottom w:val="0"/>
      <w:divBdr>
        <w:top w:val="none" w:sz="0" w:space="0" w:color="auto"/>
        <w:left w:val="none" w:sz="0" w:space="0" w:color="auto"/>
        <w:bottom w:val="none" w:sz="0" w:space="0" w:color="auto"/>
        <w:right w:val="none" w:sz="0" w:space="0" w:color="auto"/>
      </w:divBdr>
    </w:div>
    <w:div w:id="635993847">
      <w:bodyDiv w:val="1"/>
      <w:marLeft w:val="0"/>
      <w:marRight w:val="0"/>
      <w:marTop w:val="0"/>
      <w:marBottom w:val="0"/>
      <w:divBdr>
        <w:top w:val="none" w:sz="0" w:space="0" w:color="auto"/>
        <w:left w:val="none" w:sz="0" w:space="0" w:color="auto"/>
        <w:bottom w:val="none" w:sz="0" w:space="0" w:color="auto"/>
        <w:right w:val="none" w:sz="0" w:space="0" w:color="auto"/>
      </w:divBdr>
    </w:div>
    <w:div w:id="782772404">
      <w:bodyDiv w:val="1"/>
      <w:marLeft w:val="0"/>
      <w:marRight w:val="0"/>
      <w:marTop w:val="0"/>
      <w:marBottom w:val="0"/>
      <w:divBdr>
        <w:top w:val="none" w:sz="0" w:space="0" w:color="auto"/>
        <w:left w:val="none" w:sz="0" w:space="0" w:color="auto"/>
        <w:bottom w:val="none" w:sz="0" w:space="0" w:color="auto"/>
        <w:right w:val="none" w:sz="0" w:space="0" w:color="auto"/>
      </w:divBdr>
    </w:div>
    <w:div w:id="200253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info@wellnesspools.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Datenbl&#228;tter%202014\WP%20Datenblatt%20Vorlage%202014.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C46E7-F955-4073-8BAC-88F901459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WP Datenblatt Vorlage 2014</Template>
  <TotalTime>0</TotalTime>
  <Pages>2</Pages>
  <Words>280</Words>
  <Characters>1768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Kanton Bern</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Indermühle</dc:creator>
  <cp:lastModifiedBy>Rita Indermühle</cp:lastModifiedBy>
  <cp:revision>9</cp:revision>
  <cp:lastPrinted>2026-07-17T13:39:00Z</cp:lastPrinted>
  <dcterms:created xsi:type="dcterms:W3CDTF">2026-07-17T13:51:00Z</dcterms:created>
  <dcterms:modified xsi:type="dcterms:W3CDTF">2026-07-28T10:23:00Z</dcterms:modified>
</cp:coreProperties>
</file>